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4A0"/>
      </w:tblPr>
      <w:tblGrid>
        <w:gridCol w:w="4711"/>
        <w:gridCol w:w="4649"/>
      </w:tblGrid>
      <w:tr w:rsidR="007D696A">
        <w:tc>
          <w:tcPr>
            <w:tcW w:w="4711" w:type="dxa"/>
            <w:tcMar>
              <w:left w:w="0" w:type="dxa"/>
              <w:right w:w="0" w:type="dxa"/>
            </w:tcMar>
          </w:tcPr>
          <w:tbl>
            <w:tblPr>
              <w:tblW w:w="5000" w:type="pct"/>
              <w:tblBorders>
                <w:insideV w:val="single" w:sz="1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288"/>
              <w:gridCol w:w="3423"/>
            </w:tblGrid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Contact</w:t>
                  </w:r>
                </w:p>
              </w:tc>
              <w:tc>
                <w:tcPr>
                  <w:tcW w:w="4005" w:type="dxa"/>
                </w:tcPr>
                <w:sdt>
                  <w:sdtPr>
                    <w:alias w:val="Your Name"/>
                    <w:tag w:val=""/>
                    <w:id w:val="1965699273"/>
                    <w:placeholder>
                      <w:docPart w:val="D26226CFFC684DF7BD01BBD1FEA91EE8"/>
                    </w:placeholder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:text/>
                  </w:sdtPr>
                  <w:sdtContent>
                    <w:p w:rsidR="007D696A" w:rsidRDefault="00677DED">
                      <w:pPr>
                        <w:spacing w:after="0" w:line="240" w:lineRule="auto"/>
                      </w:pPr>
                      <w:r>
                        <w:t>Rust Bullet, LLC</w:t>
                      </w:r>
                    </w:p>
                  </w:sdtContent>
                </w:sdt>
              </w:tc>
            </w:tr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Telephone</w:t>
                  </w:r>
                </w:p>
              </w:tc>
              <w:tc>
                <w:tcPr>
                  <w:tcW w:w="4005" w:type="dxa"/>
                </w:tcPr>
                <w:sdt>
                  <w:sdtPr>
                    <w:alias w:val="Company Phone"/>
                    <w:tag w:val=""/>
                    <w:id w:val="256028369"/>
                    <w:placeholder>
                      <w:docPart w:val="4BD95EEEA61C4AACB4FB36ECFE7DFD23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:text/>
                  </w:sdtPr>
                  <w:sdtContent>
                    <w:p w:rsidR="007D696A" w:rsidRDefault="009618EF" w:rsidP="009618EF">
                      <w:pPr>
                        <w:spacing w:after="0" w:line="240" w:lineRule="auto"/>
                      </w:pPr>
                      <w:r>
                        <w:t>1-800-245-1600</w:t>
                      </w:r>
                    </w:p>
                  </w:sdtContent>
                </w:sdt>
              </w:tc>
            </w:tr>
            <w:tr w:rsidR="007D696A">
              <w:tc>
                <w:tcPr>
                  <w:tcW w:w="1377" w:type="dxa"/>
                </w:tcPr>
                <w:p w:rsidR="007D696A" w:rsidRDefault="007D696A">
                  <w:pPr>
                    <w:pStyle w:val="Heading2"/>
                  </w:pPr>
                </w:p>
              </w:tc>
              <w:tc>
                <w:tcPr>
                  <w:tcW w:w="4005" w:type="dxa"/>
                </w:tcPr>
                <w:p w:rsidR="007D696A" w:rsidRDefault="007D696A" w:rsidP="009618EF">
                  <w:pPr>
                    <w:spacing w:after="0" w:line="240" w:lineRule="auto"/>
                  </w:pPr>
                </w:p>
              </w:tc>
            </w:tr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Email</w:t>
                  </w:r>
                </w:p>
              </w:tc>
              <w:tc>
                <w:tcPr>
                  <w:tcW w:w="4005" w:type="dxa"/>
                </w:tcPr>
                <w:sdt>
                  <w:sdtPr>
                    <w:alias w:val="Company E-mail"/>
                    <w:tag w:val=""/>
                    <w:id w:val="224575003"/>
                    <w:placeholder>
                      <w:docPart w:val="5C0A106E002C46889A591F14F8185756"/>
                    </w:placeholder>
                    <w:dataBinding w:prefixMappings="xmlns:ns0='http://schemas.microsoft.com/office/2006/coverPageProps' " w:xpath="/ns0:CoverPageProperties[1]/ns0:CompanyEmail[1]" w:storeItemID="{55AF091B-3C7A-41E3-B477-F2FDAA23CFDA}"/>
                    <w:text/>
                  </w:sdtPr>
                  <w:sdtContent>
                    <w:p w:rsidR="007D696A" w:rsidRDefault="009618EF" w:rsidP="009618EF">
                      <w:pPr>
                        <w:spacing w:after="0" w:line="240" w:lineRule="auto"/>
                      </w:pPr>
                      <w:r>
                        <w:t>sales@rustbullet.com</w:t>
                      </w:r>
                    </w:p>
                  </w:sdtContent>
                </w:sdt>
              </w:tc>
            </w:tr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Website</w:t>
                  </w:r>
                </w:p>
              </w:tc>
              <w:tc>
                <w:tcPr>
                  <w:tcW w:w="4005" w:type="dxa"/>
                </w:tcPr>
                <w:p w:rsidR="007D696A" w:rsidRDefault="009618EF" w:rsidP="009618EF">
                  <w:pPr>
                    <w:spacing w:after="0" w:line="240" w:lineRule="auto"/>
                  </w:pPr>
                  <w:r>
                    <w:t>www.RustBullet.com</w:t>
                  </w:r>
                </w:p>
              </w:tc>
            </w:tr>
          </w:tbl>
          <w:p w:rsidR="007D696A" w:rsidRDefault="007D696A">
            <w:pPr>
              <w:pStyle w:val="Logo"/>
              <w:spacing w:after="0" w:line="240" w:lineRule="auto"/>
            </w:pPr>
          </w:p>
        </w:tc>
        <w:tc>
          <w:tcPr>
            <w:tcW w:w="4649" w:type="dxa"/>
            <w:tcMar>
              <w:left w:w="0" w:type="dxa"/>
              <w:right w:w="0" w:type="dxa"/>
            </w:tcMar>
          </w:tcPr>
          <w:p w:rsidR="007D696A" w:rsidRDefault="0094504B">
            <w:pPr>
              <w:pStyle w:val="Heading1"/>
            </w:pPr>
            <w:r>
              <w:t>FOR IMMEDIATE RELEASE</w:t>
            </w:r>
          </w:p>
          <w:sdt>
            <w:sdtPr>
              <w:alias w:val="Date"/>
              <w:tag w:val=""/>
              <w:id w:val="1321768727"/>
              <w:placeholder>
                <w:docPart w:val="11637E3F005A411E884B18F33672A2A8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17-11-08T00:00:00Z">
                <w:dateFormat w:val="MMMM d, yyyy"/>
                <w:lid w:val="en-US"/>
                <w:storeMappedDataAs w:val="dateTime"/>
                <w:calendar w:val="gregorian"/>
              </w:date>
            </w:sdtPr>
            <w:sdtContent>
              <w:p w:rsidR="007D696A" w:rsidRDefault="00DE7F31" w:rsidP="00EF0571">
                <w:pPr>
                  <w:pStyle w:val="Heading1"/>
                </w:pPr>
                <w:r>
                  <w:t>November 8</w:t>
                </w:r>
                <w:r w:rsidR="00A30175">
                  <w:t>, 2017</w:t>
                </w:r>
              </w:p>
            </w:sdtContent>
          </w:sdt>
        </w:tc>
      </w:tr>
    </w:tbl>
    <w:p w:rsidR="007D696A" w:rsidRDefault="009618EF">
      <w:pPr>
        <w:pStyle w:val="Title"/>
      </w:pPr>
      <w:r>
        <w:t xml:space="preserve">RUST bullet, LLC </w:t>
      </w:r>
      <w:r w:rsidR="00C357DD">
        <w:t>Introduces</w:t>
      </w:r>
      <w:r w:rsidR="00A30175">
        <w:t xml:space="preserve"> </w:t>
      </w:r>
      <w:r w:rsidR="00163C3F">
        <w:t>INDUSTRIAL-</w:t>
      </w:r>
      <w:r w:rsidR="00300885">
        <w:t>low voc coating</w:t>
      </w:r>
    </w:p>
    <w:p w:rsidR="007D696A" w:rsidRDefault="003420EA">
      <w:pPr>
        <w:pStyle w:val="Subtitle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t>INDUSTRIAL</w:t>
      </w:r>
      <w:r w:rsidR="00163C3F">
        <w:t>-Low VOC</w:t>
      </w:r>
      <w:r>
        <w:t xml:space="preserve">: A </w:t>
      </w:r>
      <w:r w:rsidR="00A30175" w:rsidRPr="003A0E99">
        <w:rPr>
          <w:noProof/>
        </w:rPr>
        <w:t>High</w:t>
      </w:r>
      <w:r w:rsidR="003A0E99">
        <w:rPr>
          <w:noProof/>
        </w:rPr>
        <w:t>-</w:t>
      </w:r>
      <w:r w:rsidR="00A30175" w:rsidRPr="003A0E99">
        <w:rPr>
          <w:noProof/>
        </w:rPr>
        <w:t>Performance</w:t>
      </w:r>
      <w:r w:rsidR="00A30175">
        <w:t xml:space="preserve"> Rust Inhibitive Coating for Tough Commercial Jobs</w:t>
      </w:r>
    </w:p>
    <w:p w:rsidR="00FC120A" w:rsidRDefault="009618EF" w:rsidP="00FC120A">
      <w:r>
        <w:t>Reno</w:t>
      </w:r>
      <w:r w:rsidR="0094504B">
        <w:t xml:space="preserve">, </w:t>
      </w:r>
      <w:r>
        <w:t>NV</w:t>
      </w:r>
      <w:r w:rsidR="0094504B">
        <w:t xml:space="preserve">, </w:t>
      </w:r>
      <w:sdt>
        <w:sdtPr>
          <w:alias w:val="Date"/>
          <w:tag w:val=""/>
          <w:id w:val="-52010925"/>
          <w:placeholder>
            <w:docPart w:val="1C037DAA65B24F20A0F975F696E91566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7-11-08T00:00:00Z">
            <w:dateFormat w:val="MMMM d, yyyy"/>
            <w:lid w:val="en-US"/>
            <w:storeMappedDataAs w:val="dateTime"/>
            <w:calendar w:val="gregorian"/>
          </w:date>
        </w:sdtPr>
        <w:sdtContent>
          <w:r w:rsidR="00DE7F31">
            <w:t>November 8, 2017</w:t>
          </w:r>
        </w:sdtContent>
      </w:sdt>
      <w:r w:rsidR="0094504B">
        <w:t xml:space="preserve">– </w:t>
      </w:r>
      <w:r w:rsidR="00151090">
        <w:t xml:space="preserve">Rust Bullet, LLC introduces </w:t>
      </w:r>
      <w:r w:rsidR="003420EA">
        <w:t>INDUSTRIAL</w:t>
      </w:r>
      <w:r w:rsidR="00163C3F">
        <w:t>-Low VOC</w:t>
      </w:r>
      <w:r w:rsidR="003420EA">
        <w:t xml:space="preserve">, </w:t>
      </w:r>
      <w:r w:rsidR="00151090">
        <w:t>a professional</w:t>
      </w:r>
      <w:r w:rsidR="00163C3F">
        <w:t xml:space="preserve"> grade rust inhibitive </w:t>
      </w:r>
      <w:r w:rsidR="00151090">
        <w:t>coating</w:t>
      </w:r>
      <w:r w:rsidR="00413735">
        <w:t>.</w:t>
      </w:r>
    </w:p>
    <w:p w:rsidR="00D81B86" w:rsidRDefault="002D2EFD" w:rsidP="00D81B86">
      <w:pPr>
        <w:pStyle w:val="Quote"/>
        <w:jc w:val="both"/>
        <w:rPr>
          <w:sz w:val="20"/>
          <w:szCs w:val="20"/>
        </w:rPr>
      </w:pPr>
      <w:r w:rsidRPr="008D0DEE">
        <w:rPr>
          <w:noProof/>
          <w:sz w:val="20"/>
          <w:szCs w:val="20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1905</wp:posOffset>
            </wp:positionV>
            <wp:extent cx="1826895" cy="196723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ustrial Low VOC GAL FOL 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A6F" w:rsidRPr="008D0DEE">
        <w:rPr>
          <w:sz w:val="20"/>
          <w:szCs w:val="20"/>
        </w:rPr>
        <w:t xml:space="preserve">  </w:t>
      </w:r>
      <w:r w:rsidR="0054707D" w:rsidRPr="008D0DEE">
        <w:rPr>
          <w:sz w:val="20"/>
          <w:szCs w:val="20"/>
        </w:rPr>
        <w:t>“</w:t>
      </w:r>
      <w:r w:rsidR="00A0397C">
        <w:rPr>
          <w:sz w:val="20"/>
          <w:szCs w:val="20"/>
        </w:rPr>
        <w:t>U</w:t>
      </w:r>
      <w:r w:rsidR="00151090" w:rsidRPr="008D0DEE">
        <w:rPr>
          <w:sz w:val="20"/>
          <w:szCs w:val="20"/>
        </w:rPr>
        <w:t xml:space="preserve">ntil now, professional applicators have not had </w:t>
      </w:r>
      <w:bookmarkStart w:id="0" w:name="_GoBack"/>
      <w:bookmarkEnd w:id="0"/>
      <w:r w:rsidRPr="008D0DEE">
        <w:rPr>
          <w:sz w:val="20"/>
          <w:szCs w:val="20"/>
        </w:rPr>
        <w:t xml:space="preserve">coatings that deliver both exceptional performance AND VOC compliance in places like the South Coast Air Quality Management </w:t>
      </w:r>
      <w:r w:rsidR="003A0E99">
        <w:rPr>
          <w:noProof/>
          <w:sz w:val="20"/>
          <w:szCs w:val="20"/>
        </w:rPr>
        <w:t>D</w:t>
      </w:r>
      <w:r w:rsidRPr="003A0E99">
        <w:rPr>
          <w:noProof/>
          <w:sz w:val="20"/>
          <w:szCs w:val="20"/>
        </w:rPr>
        <w:t>istrict</w:t>
      </w:r>
      <w:r w:rsidRPr="008D0DEE">
        <w:rPr>
          <w:sz w:val="20"/>
          <w:szCs w:val="20"/>
        </w:rPr>
        <w:t xml:space="preserve">.  Today, </w:t>
      </w:r>
      <w:r w:rsidR="00E4128B" w:rsidRPr="008D0DEE">
        <w:rPr>
          <w:sz w:val="20"/>
          <w:szCs w:val="20"/>
        </w:rPr>
        <w:t xml:space="preserve">Rust Bullet </w:t>
      </w:r>
      <w:r w:rsidRPr="008D0DEE">
        <w:rPr>
          <w:sz w:val="20"/>
          <w:szCs w:val="20"/>
        </w:rPr>
        <w:t xml:space="preserve">introduces </w:t>
      </w:r>
      <w:r w:rsidR="003420EA">
        <w:rPr>
          <w:sz w:val="20"/>
          <w:szCs w:val="20"/>
        </w:rPr>
        <w:t>INDUSTRIAL</w:t>
      </w:r>
      <w:r w:rsidR="00163C3F">
        <w:rPr>
          <w:sz w:val="20"/>
          <w:szCs w:val="20"/>
        </w:rPr>
        <w:t>-Low VOC</w:t>
      </w:r>
      <w:r w:rsidR="003420EA">
        <w:rPr>
          <w:sz w:val="20"/>
          <w:szCs w:val="20"/>
        </w:rPr>
        <w:t xml:space="preserve">, </w:t>
      </w:r>
      <w:r w:rsidR="0017023C" w:rsidRPr="003A0E99">
        <w:rPr>
          <w:noProof/>
          <w:sz w:val="20"/>
          <w:szCs w:val="20"/>
        </w:rPr>
        <w:t>a one</w:t>
      </w:r>
      <w:r w:rsidR="0017023C" w:rsidRPr="008D0DEE">
        <w:rPr>
          <w:sz w:val="20"/>
          <w:szCs w:val="20"/>
        </w:rPr>
        <w:t xml:space="preserve"> component, 97</w:t>
      </w:r>
      <w:r w:rsidR="0054707D" w:rsidRPr="008D0DEE">
        <w:rPr>
          <w:sz w:val="20"/>
          <w:szCs w:val="20"/>
        </w:rPr>
        <w:t xml:space="preserve"> VOC </w:t>
      </w:r>
      <w:r w:rsidR="0017023C" w:rsidRPr="008D0DEE">
        <w:rPr>
          <w:sz w:val="20"/>
          <w:szCs w:val="20"/>
        </w:rPr>
        <w:t xml:space="preserve">g/l </w:t>
      </w:r>
      <w:r w:rsidR="0054707D" w:rsidRPr="008D0DEE">
        <w:rPr>
          <w:sz w:val="20"/>
          <w:szCs w:val="20"/>
        </w:rPr>
        <w:t>solution that delivers industr</w:t>
      </w:r>
      <w:r w:rsidR="0017592E" w:rsidRPr="008D0DEE">
        <w:rPr>
          <w:sz w:val="20"/>
          <w:szCs w:val="20"/>
        </w:rPr>
        <w:t>y leading performance that is compliant in all 50 states and districts</w:t>
      </w:r>
      <w:r w:rsidRPr="008D0DEE">
        <w:rPr>
          <w:sz w:val="20"/>
          <w:szCs w:val="20"/>
        </w:rPr>
        <w:t xml:space="preserve">.  Applicators and asset owners can solve corrosion problems with an easy to use coating backed by a </w:t>
      </w:r>
      <w:r w:rsidRPr="003A0E99">
        <w:rPr>
          <w:noProof/>
          <w:sz w:val="20"/>
          <w:szCs w:val="20"/>
        </w:rPr>
        <w:t>10</w:t>
      </w:r>
      <w:r w:rsidR="003A0E99">
        <w:rPr>
          <w:noProof/>
          <w:sz w:val="20"/>
          <w:szCs w:val="20"/>
        </w:rPr>
        <w:t>-</w:t>
      </w:r>
      <w:r w:rsidRPr="003A0E99">
        <w:rPr>
          <w:noProof/>
          <w:sz w:val="20"/>
          <w:szCs w:val="20"/>
        </w:rPr>
        <w:t>year</w:t>
      </w:r>
      <w:r w:rsidRPr="008D0DEE">
        <w:rPr>
          <w:sz w:val="20"/>
          <w:szCs w:val="20"/>
        </w:rPr>
        <w:t xml:space="preserve"> warranty. </w:t>
      </w:r>
      <w:r w:rsidR="00D81B86" w:rsidRPr="008D0DEE">
        <w:rPr>
          <w:sz w:val="20"/>
          <w:szCs w:val="20"/>
        </w:rPr>
        <w:t>” said Mike Moore, CEO, Rust Bullet, LLC.</w:t>
      </w:r>
    </w:p>
    <w:p w:rsidR="008D0DEE" w:rsidRPr="008D0DEE" w:rsidRDefault="008D0DEE" w:rsidP="008D0DEE"/>
    <w:p w:rsidR="007D696A" w:rsidRDefault="00FC120A">
      <w:r>
        <w:t xml:space="preserve">Rust </w:t>
      </w:r>
      <w:r w:rsidR="00907D73">
        <w:t xml:space="preserve">Bullet went on to describe some of the </w:t>
      </w:r>
      <w:r w:rsidR="009D3E3D">
        <w:t>key bene</w:t>
      </w:r>
      <w:r w:rsidR="008D0DEE">
        <w:t>fits of Rust Bullet Industrial</w:t>
      </w:r>
      <w:r w:rsidR="00163C3F">
        <w:t>-Low VOC</w:t>
      </w:r>
      <w:r w:rsidR="00907D73">
        <w:t>:</w:t>
      </w:r>
    </w:p>
    <w:p w:rsidR="00AA0C59" w:rsidRDefault="0017023C" w:rsidP="00163C3F">
      <w:pPr>
        <w:pStyle w:val="ListParagraph"/>
        <w:numPr>
          <w:ilvl w:val="0"/>
          <w:numId w:val="1"/>
        </w:numPr>
        <w:spacing w:line="240" w:lineRule="auto"/>
      </w:pPr>
      <w:r>
        <w:t>Outstanding adhesion</w:t>
      </w:r>
      <w:r w:rsidR="003239A7">
        <w:t xml:space="preserve"> and e</w:t>
      </w:r>
      <w:r>
        <w:t>xcellent resistance to abrasion</w:t>
      </w:r>
    </w:p>
    <w:p w:rsidR="00AA0C59" w:rsidRDefault="0017023C" w:rsidP="00163C3F">
      <w:pPr>
        <w:pStyle w:val="ListParagraph"/>
        <w:numPr>
          <w:ilvl w:val="0"/>
          <w:numId w:val="1"/>
        </w:numPr>
        <w:spacing w:line="240" w:lineRule="auto"/>
      </w:pPr>
      <w:r>
        <w:t>97 g/l</w:t>
      </w:r>
      <w:r w:rsidR="00AA0C59">
        <w:t xml:space="preserve"> </w:t>
      </w:r>
      <w:r>
        <w:t>VOC – 50 states and South Coast Air Quality Management District compliant</w:t>
      </w:r>
    </w:p>
    <w:p w:rsidR="00907D73" w:rsidRDefault="002D2EFD" w:rsidP="00163C3F">
      <w:pPr>
        <w:pStyle w:val="ListParagraph"/>
        <w:numPr>
          <w:ilvl w:val="0"/>
          <w:numId w:val="1"/>
        </w:numPr>
        <w:spacing w:line="240" w:lineRule="auto"/>
      </w:pPr>
      <w:r w:rsidRPr="003A0E99">
        <w:rPr>
          <w:noProof/>
        </w:rPr>
        <w:t>High</w:t>
      </w:r>
      <w:r w:rsidR="003A0E99">
        <w:rPr>
          <w:noProof/>
        </w:rPr>
        <w:t>-</w:t>
      </w:r>
      <w:r w:rsidRPr="003A0E99">
        <w:rPr>
          <w:noProof/>
        </w:rPr>
        <w:t>performance</w:t>
      </w:r>
      <w:r w:rsidR="000A0BCD">
        <w:t xml:space="preserve"> corrosion protection</w:t>
      </w:r>
    </w:p>
    <w:p w:rsidR="00D73D4C" w:rsidRDefault="00AA0C59" w:rsidP="00163C3F">
      <w:pPr>
        <w:pStyle w:val="ListParagraph"/>
        <w:numPr>
          <w:ilvl w:val="0"/>
          <w:numId w:val="1"/>
        </w:numPr>
        <w:spacing w:line="240" w:lineRule="auto"/>
      </w:pPr>
      <w:r>
        <w:t xml:space="preserve">Scratch, chip, </w:t>
      </w:r>
      <w:r w:rsidRPr="003A0E99">
        <w:rPr>
          <w:noProof/>
        </w:rPr>
        <w:t>chemical</w:t>
      </w:r>
      <w:r w:rsidR="003A0E99">
        <w:rPr>
          <w:noProof/>
        </w:rPr>
        <w:t>,</w:t>
      </w:r>
      <w:r>
        <w:t xml:space="preserve"> and UV resistant</w:t>
      </w:r>
    </w:p>
    <w:p w:rsidR="00907D73" w:rsidRDefault="00AA0C59" w:rsidP="00163C3F">
      <w:pPr>
        <w:pStyle w:val="ListParagraph"/>
        <w:numPr>
          <w:ilvl w:val="0"/>
          <w:numId w:val="1"/>
        </w:numPr>
        <w:spacing w:line="240" w:lineRule="auto"/>
      </w:pPr>
      <w:r>
        <w:t>Little to no surface preparation required</w:t>
      </w:r>
    </w:p>
    <w:p w:rsidR="007D696A" w:rsidRDefault="002D2EFD" w:rsidP="00163C3F">
      <w:pPr>
        <w:pStyle w:val="ListParagraph"/>
        <w:numPr>
          <w:ilvl w:val="0"/>
          <w:numId w:val="1"/>
        </w:numPr>
        <w:spacing w:line="240" w:lineRule="auto"/>
      </w:pPr>
      <w:r>
        <w:t>10 year limited warranty</w:t>
      </w:r>
    </w:p>
    <w:p w:rsidR="0017023C" w:rsidRDefault="00C357DD" w:rsidP="00163C3F">
      <w:pPr>
        <w:pStyle w:val="ListParagraph"/>
        <w:numPr>
          <w:ilvl w:val="0"/>
          <w:numId w:val="1"/>
        </w:numPr>
        <w:spacing w:line="240" w:lineRule="auto"/>
      </w:pPr>
      <w:r>
        <w:t>Two United States Patents</w:t>
      </w:r>
    </w:p>
    <w:p w:rsidR="00FC120A" w:rsidRDefault="00BA7BF9" w:rsidP="00D73D4C">
      <w:pPr>
        <w:jc w:val="both"/>
      </w:pPr>
      <w:r>
        <w:t xml:space="preserve">Rust Bullet, LLC is a coatings manufacturer, headquartered in Reno, NV, </w:t>
      </w:r>
      <w:r w:rsidR="00D73D4C">
        <w:t xml:space="preserve">USA, </w:t>
      </w:r>
      <w:r>
        <w:t xml:space="preserve">specializing in </w:t>
      </w:r>
      <w:r w:rsidR="00213BA8">
        <w:t xml:space="preserve">protective, </w:t>
      </w:r>
      <w:r>
        <w:t>rust inhibitive and corrosion control coatings. Rust</w:t>
      </w:r>
      <w:r w:rsidR="00504BE6">
        <w:t xml:space="preserve"> Bullet, LLC sells </w:t>
      </w:r>
      <w:r w:rsidR="00213BA8">
        <w:t xml:space="preserve">to businesses and consumers </w:t>
      </w:r>
      <w:r>
        <w:t xml:space="preserve">around the world through its global distribution network of </w:t>
      </w:r>
      <w:r w:rsidR="00213BA8">
        <w:t>distributors</w:t>
      </w:r>
      <w:r>
        <w:t xml:space="preserve">, resellers, and independent contractors. </w:t>
      </w:r>
      <w:r w:rsidR="00213BA8">
        <w:t xml:space="preserve"> </w:t>
      </w:r>
      <w:r w:rsidR="00FC120A">
        <w:t xml:space="preserve">For more information, please contact </w:t>
      </w:r>
      <w:sdt>
        <w:sdtPr>
          <w:alias w:val="Your Name"/>
          <w:tag w:val=""/>
          <w:id w:val="-690218254"/>
          <w:placeholder>
            <w:docPart w:val="0D290D85CC0F42D8ABF36D8B47F61D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Style w:val="PlaceholderText"/>
            <w:color w:val="808080"/>
          </w:rPr>
        </w:sdtEndPr>
        <w:sdtContent>
          <w:r w:rsidR="00FC120A">
            <w:t>Rust Bullet, LLC</w:t>
          </w:r>
        </w:sdtContent>
      </w:sdt>
      <w:r w:rsidR="00FC120A">
        <w:t xml:space="preserve"> at </w:t>
      </w:r>
      <w:sdt>
        <w:sdtPr>
          <w:alias w:val="Company Phone"/>
          <w:tag w:val=""/>
          <w:id w:val="-235787224"/>
          <w:placeholder>
            <w:docPart w:val="317CA15EABC24133B172DBDDCB4E57E9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Content>
          <w:r w:rsidR="00FC120A">
            <w:t>1-800-245-1600</w:t>
          </w:r>
        </w:sdtContent>
      </w:sdt>
      <w:r w:rsidR="00FC120A">
        <w:t xml:space="preserve"> or via email at </w:t>
      </w:r>
      <w:sdt>
        <w:sdtPr>
          <w:alias w:val="Company E-mail"/>
          <w:tag w:val=""/>
          <w:id w:val="236991705"/>
          <w:placeholder>
            <w:docPart w:val="38096A7A057542828C98600B7CE4EEAE"/>
          </w:placeholder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Content>
          <w:r w:rsidR="00FC120A">
            <w:t>sales@rustbullet.com</w:t>
          </w:r>
        </w:sdtContent>
      </w:sdt>
      <w:r w:rsidR="00FC120A">
        <w:t>.</w:t>
      </w:r>
    </w:p>
    <w:p w:rsidR="007D696A" w:rsidRDefault="0094504B" w:rsidP="00FC120A">
      <w:pPr>
        <w:jc w:val="center"/>
      </w:pPr>
      <w:r>
        <w:lastRenderedPageBreak/>
        <w:t># # #</w:t>
      </w:r>
    </w:p>
    <w:sectPr w:rsidR="007D696A" w:rsidSect="00526765">
      <w:footerReference w:type="default" r:id="rId11"/>
      <w:headerReference w:type="first" r:id="rId12"/>
      <w:pgSz w:w="12240" w:h="15840"/>
      <w:pgMar w:top="81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7AC" w:rsidRDefault="00F767AC">
      <w:pPr>
        <w:spacing w:after="0" w:line="240" w:lineRule="auto"/>
      </w:pPr>
      <w:r>
        <w:separator/>
      </w:r>
    </w:p>
    <w:p w:rsidR="00F767AC" w:rsidRDefault="00F767AC"/>
  </w:endnote>
  <w:endnote w:type="continuationSeparator" w:id="0">
    <w:p w:rsidR="00F767AC" w:rsidRDefault="00F767AC">
      <w:pPr>
        <w:spacing w:after="0" w:line="240" w:lineRule="auto"/>
      </w:pPr>
      <w:r>
        <w:continuationSeparator/>
      </w:r>
    </w:p>
    <w:p w:rsidR="00F767AC" w:rsidRDefault="00F767A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96A" w:rsidRDefault="0094504B">
    <w:pPr>
      <w:pStyle w:val="Footer"/>
    </w:pPr>
    <w:r>
      <w:t xml:space="preserve">Page | </w:t>
    </w:r>
    <w:r w:rsidR="006B2B5E">
      <w:fldChar w:fldCharType="begin"/>
    </w:r>
    <w:r>
      <w:instrText xml:space="preserve"> PAGE   \* MERGEFORMAT </w:instrText>
    </w:r>
    <w:r w:rsidR="006B2B5E">
      <w:fldChar w:fldCharType="separate"/>
    </w:r>
    <w:r w:rsidR="00F54F2E">
      <w:rPr>
        <w:noProof/>
      </w:rPr>
      <w:t>2</w:t>
    </w:r>
    <w:r w:rsidR="006B2B5E">
      <w:fldChar w:fldCharType="end"/>
    </w:r>
  </w:p>
  <w:p w:rsidR="007D696A" w:rsidRDefault="007D696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7AC" w:rsidRDefault="00F767AC">
      <w:pPr>
        <w:spacing w:after="0" w:line="240" w:lineRule="auto"/>
      </w:pPr>
      <w:r>
        <w:separator/>
      </w:r>
    </w:p>
    <w:p w:rsidR="00F767AC" w:rsidRDefault="00F767AC"/>
  </w:footnote>
  <w:footnote w:type="continuationSeparator" w:id="0">
    <w:p w:rsidR="00F767AC" w:rsidRDefault="00F767AC">
      <w:pPr>
        <w:spacing w:after="0" w:line="240" w:lineRule="auto"/>
      </w:pPr>
      <w:r>
        <w:continuationSeparator/>
      </w:r>
    </w:p>
    <w:p w:rsidR="00F767AC" w:rsidRDefault="00F767A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765" w:rsidRDefault="0017023C" w:rsidP="00526765">
    <w:pPr>
      <w:pStyle w:val="Header"/>
      <w:jc w:val="center"/>
    </w:pPr>
    <w:r>
      <w:rPr>
        <w:noProof/>
        <w:lang w:eastAsia="en-US"/>
      </w:rPr>
      <w:drawing>
        <wp:inline distT="0" distB="0" distL="0" distR="0">
          <wp:extent cx="1466391" cy="5372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B_logo_rev_fn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9" cy="548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6765" w:rsidRDefault="0052676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D0900"/>
    <w:multiLevelType w:val="hybridMultilevel"/>
    <w:tmpl w:val="F8F47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__Grammarly_42____i" w:val="H4sIAAAAAAAEAKtWckksSQxILCpxzi/NK1GyMqwFAAEhoTITAAAA"/>
    <w:docVar w:name="__Grammarly_42___1" w:val="H4sIAAAAAAAEAKtWcslP9kxRslIyNDY0sTQ3MrQwMjMxMzE1tTBW0lEKTi0uzszPAykwqgUAvdqUzSwAAAA="/>
  </w:docVars>
  <w:rsids>
    <w:rsidRoot w:val="00F65147"/>
    <w:rsid w:val="000A0BCD"/>
    <w:rsid w:val="00112A6F"/>
    <w:rsid w:val="00151090"/>
    <w:rsid w:val="00163C3F"/>
    <w:rsid w:val="0017023C"/>
    <w:rsid w:val="0017592E"/>
    <w:rsid w:val="00213BA8"/>
    <w:rsid w:val="00256E2F"/>
    <w:rsid w:val="002C69D7"/>
    <w:rsid w:val="002D2EFD"/>
    <w:rsid w:val="00300885"/>
    <w:rsid w:val="00313583"/>
    <w:rsid w:val="003239A7"/>
    <w:rsid w:val="003420EA"/>
    <w:rsid w:val="00357213"/>
    <w:rsid w:val="003A0E99"/>
    <w:rsid w:val="003A6286"/>
    <w:rsid w:val="003F229B"/>
    <w:rsid w:val="00413735"/>
    <w:rsid w:val="0044321D"/>
    <w:rsid w:val="00443FD7"/>
    <w:rsid w:val="00501EAC"/>
    <w:rsid w:val="00504BE6"/>
    <w:rsid w:val="00526765"/>
    <w:rsid w:val="0054707D"/>
    <w:rsid w:val="005C6947"/>
    <w:rsid w:val="00677DED"/>
    <w:rsid w:val="006B2B5E"/>
    <w:rsid w:val="00705217"/>
    <w:rsid w:val="00725080"/>
    <w:rsid w:val="007D696A"/>
    <w:rsid w:val="00811868"/>
    <w:rsid w:val="008D0DEE"/>
    <w:rsid w:val="00907D73"/>
    <w:rsid w:val="00930865"/>
    <w:rsid w:val="0094504B"/>
    <w:rsid w:val="009618EF"/>
    <w:rsid w:val="00994869"/>
    <w:rsid w:val="009D3E3D"/>
    <w:rsid w:val="00A0397C"/>
    <w:rsid w:val="00A30175"/>
    <w:rsid w:val="00AA0C59"/>
    <w:rsid w:val="00AD49EF"/>
    <w:rsid w:val="00B15A63"/>
    <w:rsid w:val="00BA7BF9"/>
    <w:rsid w:val="00C357DD"/>
    <w:rsid w:val="00CE3907"/>
    <w:rsid w:val="00D60947"/>
    <w:rsid w:val="00D73D4C"/>
    <w:rsid w:val="00D81B86"/>
    <w:rsid w:val="00DD2A6E"/>
    <w:rsid w:val="00DE7F31"/>
    <w:rsid w:val="00E0376E"/>
    <w:rsid w:val="00E4128B"/>
    <w:rsid w:val="00EB2093"/>
    <w:rsid w:val="00ED0BF7"/>
    <w:rsid w:val="00EF0571"/>
    <w:rsid w:val="00F22514"/>
    <w:rsid w:val="00F4189C"/>
    <w:rsid w:val="00F54F2E"/>
    <w:rsid w:val="00F65147"/>
    <w:rsid w:val="00F767AC"/>
    <w:rsid w:val="00FC120A"/>
    <w:rsid w:val="00FE0A24"/>
    <w:rsid w:val="00FF1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uiPriority="22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36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B5E"/>
  </w:style>
  <w:style w:type="paragraph" w:styleId="Heading1">
    <w:name w:val="heading 1"/>
    <w:basedOn w:val="Normal"/>
    <w:next w:val="Normal"/>
    <w:qFormat/>
    <w:rsid w:val="006B2B5E"/>
    <w:pPr>
      <w:spacing w:after="0" w:line="240" w:lineRule="auto"/>
      <w:jc w:val="right"/>
      <w:outlineLvl w:val="0"/>
    </w:pPr>
    <w:rPr>
      <w:color w:val="4A66AC" w:themeColor="accent1"/>
      <w:sz w:val="28"/>
      <w:szCs w:val="28"/>
    </w:rPr>
  </w:style>
  <w:style w:type="paragraph" w:styleId="Heading2">
    <w:name w:val="heading 2"/>
    <w:basedOn w:val="Normal"/>
    <w:next w:val="Normal"/>
    <w:unhideWhenUsed/>
    <w:qFormat/>
    <w:rsid w:val="006B2B5E"/>
    <w:pPr>
      <w:spacing w:before="2" w:after="0" w:line="240" w:lineRule="auto"/>
      <w:ind w:right="115"/>
      <w:jc w:val="right"/>
      <w:outlineLvl w:val="1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6B2B5E"/>
    <w:pPr>
      <w:keepNext/>
      <w:keepLines/>
      <w:spacing w:after="0" w:line="240" w:lineRule="auto"/>
      <w:contextualSpacing/>
      <w:jc w:val="right"/>
      <w:outlineLvl w:val="2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B2B5E"/>
    <w:pPr>
      <w:spacing w:after="0" w:line="240" w:lineRule="auto"/>
      <w:ind w:right="115"/>
      <w:jc w:val="right"/>
      <w:outlineLvl w:val="3"/>
    </w:pPr>
    <w:rPr>
      <w:b/>
      <w:bCs/>
      <w:i/>
      <w:iCs/>
      <w:color w:val="4A66A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2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B2B5E"/>
    <w:rPr>
      <w:color w:val="808080"/>
    </w:rPr>
  </w:style>
  <w:style w:type="paragraph" w:styleId="Title">
    <w:name w:val="Title"/>
    <w:basedOn w:val="Normal"/>
    <w:next w:val="Normal"/>
    <w:qFormat/>
    <w:rsid w:val="006B2B5E"/>
    <w:pPr>
      <w:spacing w:before="600" w:after="0"/>
      <w:jc w:val="center"/>
      <w:outlineLvl w:val="0"/>
    </w:pPr>
    <w:rPr>
      <w:rFonts w:asciiTheme="majorHAnsi" w:eastAsiaTheme="majorEastAsia" w:hAnsiTheme="majorHAnsi" w:cstheme="majorBidi"/>
      <w:caps/>
      <w:color w:val="4A66AC" w:themeColor="accent1"/>
      <w:sz w:val="32"/>
      <w:szCs w:val="32"/>
    </w:rPr>
  </w:style>
  <w:style w:type="paragraph" w:styleId="Quote">
    <w:name w:val="Quote"/>
    <w:basedOn w:val="Normal"/>
    <w:next w:val="Normal"/>
    <w:unhideWhenUsed/>
    <w:qFormat/>
    <w:rsid w:val="006B2B5E"/>
    <w:pPr>
      <w:spacing w:before="200" w:after="160"/>
      <w:ind w:left="864" w:right="864"/>
    </w:pPr>
    <w:rPr>
      <w:i/>
      <w:iC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rsid w:val="006B2B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B5E"/>
  </w:style>
  <w:style w:type="paragraph" w:styleId="Footer">
    <w:name w:val="footer"/>
    <w:basedOn w:val="Normal"/>
    <w:link w:val="FooterChar"/>
    <w:uiPriority w:val="1"/>
    <w:unhideWhenUsed/>
    <w:rsid w:val="006B2B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"/>
    <w:rsid w:val="006B2B5E"/>
  </w:style>
  <w:style w:type="character" w:customStyle="1" w:styleId="Heading3Char">
    <w:name w:val="Heading 3 Char"/>
    <w:basedOn w:val="DefaultParagraphFont"/>
    <w:link w:val="Heading3"/>
    <w:uiPriority w:val="9"/>
    <w:rsid w:val="006B2B5E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customStyle="1" w:styleId="Logo">
    <w:name w:val="Logo"/>
    <w:basedOn w:val="Normal"/>
    <w:qFormat/>
    <w:rsid w:val="006B2B5E"/>
    <w:pPr>
      <w:spacing w:after="800"/>
      <w:jc w:val="center"/>
    </w:pPr>
  </w:style>
  <w:style w:type="character" w:customStyle="1" w:styleId="Heading4Char">
    <w:name w:val="Heading 4 Char"/>
    <w:basedOn w:val="DefaultParagraphFont"/>
    <w:link w:val="Heading4"/>
    <w:uiPriority w:val="9"/>
    <w:rsid w:val="006B2B5E"/>
    <w:rPr>
      <w:b/>
      <w:bCs/>
      <w:i/>
      <w:iCs/>
      <w:color w:val="4A66AC" w:themeColor="accent1"/>
    </w:rPr>
  </w:style>
  <w:style w:type="paragraph" w:styleId="Subtitle">
    <w:name w:val="Subtitle"/>
    <w:basedOn w:val="Normal"/>
    <w:next w:val="Normal"/>
    <w:qFormat/>
    <w:rsid w:val="006B2B5E"/>
    <w:pPr>
      <w:spacing w:before="160" w:after="480"/>
      <w:contextualSpacing/>
      <w:jc w:val="center"/>
      <w:outlineLvl w:val="1"/>
    </w:pPr>
    <w:rPr>
      <w:rFonts w:asciiTheme="majorHAnsi" w:eastAsiaTheme="majorEastAsia" w:hAnsiTheme="majorHAnsi" w:cstheme="majorBidi"/>
      <w:color w:val="4A66AC" w:themeColor="accent1"/>
      <w:sz w:val="26"/>
      <w:szCs w:val="26"/>
    </w:rPr>
  </w:style>
  <w:style w:type="paragraph" w:styleId="ListParagraph">
    <w:name w:val="List Paragraph"/>
    <w:basedOn w:val="Normal"/>
    <w:uiPriority w:val="34"/>
    <w:unhideWhenUsed/>
    <w:rsid w:val="00907D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Roaming\Microsoft\Templates\Press%20release%20(Elegant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26226CFFC684DF7BD01BBD1FEA91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4E120-B269-4F23-860A-470FBE8C84B2}"/>
      </w:docPartPr>
      <w:docPartBody>
        <w:p w:rsidR="00C1520B" w:rsidRDefault="00354F70">
          <w:pPr>
            <w:pStyle w:val="D26226CFFC684DF7BD01BBD1FEA91EE8"/>
          </w:pPr>
          <w:r>
            <w:t>[Contact]</w:t>
          </w:r>
        </w:p>
      </w:docPartBody>
    </w:docPart>
    <w:docPart>
      <w:docPartPr>
        <w:name w:val="4BD95EEEA61C4AACB4FB36ECFE7DF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39155-FABA-4003-AA81-1153F3FE9FF6}"/>
      </w:docPartPr>
      <w:docPartBody>
        <w:p w:rsidR="00C1520B" w:rsidRDefault="00354F70">
          <w:pPr>
            <w:pStyle w:val="4BD95EEEA61C4AACB4FB36ECFE7DFD23"/>
          </w:pPr>
          <w:r>
            <w:rPr>
              <w:rStyle w:val="PlaceholderText"/>
            </w:rPr>
            <w:t>[Company Phone]</w:t>
          </w:r>
        </w:p>
      </w:docPartBody>
    </w:docPart>
    <w:docPart>
      <w:docPartPr>
        <w:name w:val="5C0A106E002C46889A591F14F8185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B1498-D563-477D-872D-6D8FFEC15B16}"/>
      </w:docPartPr>
      <w:docPartBody>
        <w:p w:rsidR="00C1520B" w:rsidRDefault="00354F70">
          <w:pPr>
            <w:pStyle w:val="5C0A106E002C46889A591F14F8185756"/>
          </w:pPr>
          <w:r>
            <w:rPr>
              <w:rStyle w:val="PlaceholderText"/>
            </w:rPr>
            <w:t>[Company E-mail]</w:t>
          </w:r>
        </w:p>
      </w:docPartBody>
    </w:docPart>
    <w:docPart>
      <w:docPartPr>
        <w:name w:val="11637E3F005A411E884B18F33672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08B9C-A018-45EE-BBA0-332626073EC9}"/>
      </w:docPartPr>
      <w:docPartBody>
        <w:p w:rsidR="00C1520B" w:rsidRDefault="00354F70">
          <w:pPr>
            <w:pStyle w:val="11637E3F005A411E884B18F33672A2A8"/>
          </w:pPr>
          <w:r>
            <w:t>[Date]</w:t>
          </w:r>
        </w:p>
      </w:docPartBody>
    </w:docPart>
    <w:docPart>
      <w:docPartPr>
        <w:name w:val="1C037DAA65B24F20A0F975F696E91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B937C-FA4D-40A2-9DED-05E357DDDAF9}"/>
      </w:docPartPr>
      <w:docPartBody>
        <w:p w:rsidR="00C1520B" w:rsidRDefault="00354F70">
          <w:pPr>
            <w:pStyle w:val="1C037DAA65B24F20A0F975F696E91566"/>
          </w:pPr>
          <w:r>
            <w:rPr>
              <w:rStyle w:val="PlaceholderText"/>
            </w:rPr>
            <w:t>[Date]</w:t>
          </w:r>
        </w:p>
      </w:docPartBody>
    </w:docPart>
    <w:docPart>
      <w:docPartPr>
        <w:name w:val="0D290D85CC0F42D8ABF36D8B47F61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0A0B2-9F7A-4A1F-9A80-005648A11918}"/>
      </w:docPartPr>
      <w:docPartBody>
        <w:p w:rsidR="00137FBE" w:rsidRDefault="00141986" w:rsidP="00141986">
          <w:pPr>
            <w:pStyle w:val="0D290D85CC0F42D8ABF36D8B47F61DCA"/>
          </w:pPr>
          <w:r>
            <w:rPr>
              <w:rStyle w:val="PlaceholderText"/>
            </w:rPr>
            <w:t>[Author]</w:t>
          </w:r>
        </w:p>
      </w:docPartBody>
    </w:docPart>
    <w:docPart>
      <w:docPartPr>
        <w:name w:val="317CA15EABC24133B172DBDDCB4E5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11976-4A6B-4D57-BD10-A224501AC77B}"/>
      </w:docPartPr>
      <w:docPartBody>
        <w:p w:rsidR="00137FBE" w:rsidRDefault="00141986" w:rsidP="00141986">
          <w:pPr>
            <w:pStyle w:val="317CA15EABC24133B172DBDDCB4E57E9"/>
          </w:pPr>
          <w:r>
            <w:rPr>
              <w:rStyle w:val="PlaceholderText"/>
            </w:rPr>
            <w:t>[Company Phone]</w:t>
          </w:r>
        </w:p>
      </w:docPartBody>
    </w:docPart>
    <w:docPart>
      <w:docPartPr>
        <w:name w:val="38096A7A057542828C98600B7CE4E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0EEDD-9156-44E9-998A-0FC421D3063E}"/>
      </w:docPartPr>
      <w:docPartBody>
        <w:p w:rsidR="00137FBE" w:rsidRDefault="00141986" w:rsidP="00141986">
          <w:pPr>
            <w:pStyle w:val="38096A7A057542828C98600B7CE4EEAE"/>
          </w:pPr>
          <w:r>
            <w:rPr>
              <w:rStyle w:val="PlaceholderText"/>
            </w:rPr>
            <w:t>[Company E-mail]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20"/>
  <w:characterSpacingControl w:val="doNotCompress"/>
  <w:compat>
    <w:useFELayout/>
  </w:compat>
  <w:rsids>
    <w:rsidRoot w:val="00354F70"/>
    <w:rsid w:val="0002659E"/>
    <w:rsid w:val="00137FBE"/>
    <w:rsid w:val="00141986"/>
    <w:rsid w:val="0025583A"/>
    <w:rsid w:val="00354F70"/>
    <w:rsid w:val="004F04FE"/>
    <w:rsid w:val="0060308B"/>
    <w:rsid w:val="00717977"/>
    <w:rsid w:val="00764C35"/>
    <w:rsid w:val="009A6BF9"/>
    <w:rsid w:val="00AE1BF4"/>
    <w:rsid w:val="00C1520B"/>
    <w:rsid w:val="00E75A2F"/>
    <w:rsid w:val="00F07D2C"/>
    <w:rsid w:val="00F46438"/>
    <w:rsid w:val="00F52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D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6226CFFC684DF7BD01BBD1FEA91EE8">
    <w:name w:val="D26226CFFC684DF7BD01BBD1FEA91EE8"/>
    <w:rsid w:val="00F07D2C"/>
  </w:style>
  <w:style w:type="character" w:styleId="PlaceholderText">
    <w:name w:val="Placeholder Text"/>
    <w:basedOn w:val="DefaultParagraphFont"/>
    <w:uiPriority w:val="99"/>
    <w:semiHidden/>
    <w:rsid w:val="00141986"/>
    <w:rPr>
      <w:color w:val="808080"/>
    </w:rPr>
  </w:style>
  <w:style w:type="paragraph" w:customStyle="1" w:styleId="4BD95EEEA61C4AACB4FB36ECFE7DFD23">
    <w:name w:val="4BD95EEEA61C4AACB4FB36ECFE7DFD23"/>
    <w:rsid w:val="00F07D2C"/>
  </w:style>
  <w:style w:type="paragraph" w:customStyle="1" w:styleId="9FFC39CC73E84A75BD311A7BA928476E">
    <w:name w:val="9FFC39CC73E84A75BD311A7BA928476E"/>
    <w:rsid w:val="00F07D2C"/>
  </w:style>
  <w:style w:type="paragraph" w:customStyle="1" w:styleId="5C0A106E002C46889A591F14F8185756">
    <w:name w:val="5C0A106E002C46889A591F14F8185756"/>
    <w:rsid w:val="00F07D2C"/>
  </w:style>
  <w:style w:type="paragraph" w:customStyle="1" w:styleId="AFF6893B185649069F09DAC3F3DA924B">
    <w:name w:val="AFF6893B185649069F09DAC3F3DA924B"/>
    <w:rsid w:val="00F07D2C"/>
  </w:style>
  <w:style w:type="paragraph" w:customStyle="1" w:styleId="11637E3F005A411E884B18F33672A2A8">
    <w:name w:val="11637E3F005A411E884B18F33672A2A8"/>
    <w:rsid w:val="00F07D2C"/>
  </w:style>
  <w:style w:type="paragraph" w:customStyle="1" w:styleId="314857506BEB46BD9ADD4FA4A2FA9A30">
    <w:name w:val="314857506BEB46BD9ADD4FA4A2FA9A30"/>
    <w:rsid w:val="00F07D2C"/>
  </w:style>
  <w:style w:type="paragraph" w:customStyle="1" w:styleId="C4040F3B4D32451488E572D80AB52AD9">
    <w:name w:val="C4040F3B4D32451488E572D80AB52AD9"/>
    <w:rsid w:val="00F07D2C"/>
  </w:style>
  <w:style w:type="paragraph" w:customStyle="1" w:styleId="07A6ED1774D645BB82847F0ECF9F05BE">
    <w:name w:val="07A6ED1774D645BB82847F0ECF9F05BE"/>
    <w:rsid w:val="00F07D2C"/>
  </w:style>
  <w:style w:type="paragraph" w:customStyle="1" w:styleId="93AA0F0BEC2842F89598037339BA7EBE">
    <w:name w:val="93AA0F0BEC2842F89598037339BA7EBE"/>
    <w:rsid w:val="00F07D2C"/>
  </w:style>
  <w:style w:type="paragraph" w:customStyle="1" w:styleId="1C037DAA65B24F20A0F975F696E91566">
    <w:name w:val="1C037DAA65B24F20A0F975F696E91566"/>
    <w:rsid w:val="00F07D2C"/>
  </w:style>
  <w:style w:type="paragraph" w:customStyle="1" w:styleId="2AB6BE6B83D74A139E5B00111BE7F8B4">
    <w:name w:val="2AB6BE6B83D74A139E5B00111BE7F8B4"/>
    <w:rsid w:val="00F07D2C"/>
  </w:style>
  <w:style w:type="paragraph" w:customStyle="1" w:styleId="9C35D889621046EFB0F4A21B4E78533B">
    <w:name w:val="9C35D889621046EFB0F4A21B4E78533B"/>
    <w:rsid w:val="00F07D2C"/>
  </w:style>
  <w:style w:type="paragraph" w:customStyle="1" w:styleId="AA0085DB0E694D568BD559E42ACD2A3F">
    <w:name w:val="AA0085DB0E694D568BD559E42ACD2A3F"/>
    <w:rsid w:val="00F07D2C"/>
  </w:style>
  <w:style w:type="paragraph" w:customStyle="1" w:styleId="0745B3C8AACF4E198471C91D13837F2C">
    <w:name w:val="0745B3C8AACF4E198471C91D13837F2C"/>
    <w:rsid w:val="00F07D2C"/>
  </w:style>
  <w:style w:type="paragraph" w:customStyle="1" w:styleId="7F09FE1BB5E2467282DA45CA416222DC">
    <w:name w:val="7F09FE1BB5E2467282DA45CA416222DC"/>
    <w:rsid w:val="00F07D2C"/>
  </w:style>
  <w:style w:type="paragraph" w:customStyle="1" w:styleId="19850F308A294B10BA639D5EF35FB612">
    <w:name w:val="19850F308A294B10BA639D5EF35FB612"/>
    <w:rsid w:val="00F07D2C"/>
  </w:style>
  <w:style w:type="paragraph" w:customStyle="1" w:styleId="89A9052D32A546C6A834D27411D10696">
    <w:name w:val="89A9052D32A546C6A834D27411D10696"/>
    <w:rsid w:val="00F52326"/>
  </w:style>
  <w:style w:type="paragraph" w:customStyle="1" w:styleId="0D290D85CC0F42D8ABF36D8B47F61DCA">
    <w:name w:val="0D290D85CC0F42D8ABF36D8B47F61DCA"/>
    <w:rsid w:val="00141986"/>
  </w:style>
  <w:style w:type="paragraph" w:customStyle="1" w:styleId="317CA15EABC24133B172DBDDCB4E57E9">
    <w:name w:val="317CA15EABC24133B172DBDDCB4E57E9"/>
    <w:rsid w:val="00141986"/>
  </w:style>
  <w:style w:type="paragraph" w:customStyle="1" w:styleId="38096A7A057542828C98600B7CE4EEAE">
    <w:name w:val="38096A7A057542828C98600B7CE4EEAE"/>
    <w:rsid w:val="0014198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Re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ibri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2017-11-08T00:00:00</PublishDate>
  <Abstract/>
  <CompanyAddress/>
  <CompanyPhone>1-800-245-1600</CompanyPhone>
  <CompanyFax/>
  <CompanyEmail>sales@rustbullet.com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A2923D-A04C-4EFC-A16D-9CC2165E3A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BD2E2D-EB0E-4589-A1DE-7D69B1904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(Elegant design)</Template>
  <TotalTime>1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Rust Bullet, LLC</dc:creator>
  <cp:lastModifiedBy>Mike Moore</cp:lastModifiedBy>
  <cp:revision>3</cp:revision>
  <dcterms:created xsi:type="dcterms:W3CDTF">2017-11-16T18:36:00Z</dcterms:created>
  <dcterms:modified xsi:type="dcterms:W3CDTF">2017-11-16T18:37:00Z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TC034630859991</vt:lpwstr>
  </property>
</Properties>
</file>