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Look w:val="04A0" w:firstRow="1" w:lastRow="0" w:firstColumn="1" w:lastColumn="0" w:noHBand="0" w:noVBand="1"/>
        <w:tblDescription w:val="Press release contact information"/>
      </w:tblPr>
      <w:tblGrid>
        <w:gridCol w:w="4711"/>
        <w:gridCol w:w="4649"/>
      </w:tblGrid>
      <w:tr w:rsidR="007D696A">
        <w:tc>
          <w:tcPr>
            <w:tcW w:w="4711" w:type="dxa"/>
            <w:tcMar>
              <w:left w:w="0" w:type="dxa"/>
              <w:right w:w="0" w:type="dxa"/>
            </w:tcMar>
          </w:tcPr>
          <w:tbl>
            <w:tblPr>
              <w:tblW w:w="5000" w:type="pct"/>
              <w:tblBorders>
                <w:insideV w:val="single" w:sz="18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Contact information"/>
            </w:tblPr>
            <w:tblGrid>
              <w:gridCol w:w="1288"/>
              <w:gridCol w:w="3423"/>
            </w:tblGrid>
            <w:tr w:rsidR="007D696A">
              <w:tc>
                <w:tcPr>
                  <w:tcW w:w="1377" w:type="dxa"/>
                </w:tcPr>
                <w:p w:rsidR="007D696A" w:rsidRDefault="0094504B">
                  <w:pPr>
                    <w:pStyle w:val="Heading2"/>
                  </w:pPr>
                  <w:r>
                    <w:t>Contact</w:t>
                  </w:r>
                </w:p>
              </w:tc>
              <w:tc>
                <w:tcPr>
                  <w:tcW w:w="4005" w:type="dxa"/>
                </w:tcPr>
                <w:sdt>
                  <w:sdtPr>
                    <w:alias w:val="Your Name"/>
                    <w:tag w:val=""/>
                    <w:id w:val="1965699273"/>
                    <w:placeholder>
                      <w:docPart w:val="D26226CFFC684DF7BD01BBD1FEA91EE8"/>
                    </w:placeholder>
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<w:text/>
                  </w:sdtPr>
                  <w:sdtEndPr/>
                  <w:sdtContent>
                    <w:p w:rsidR="007D696A" w:rsidRDefault="00677DED">
                      <w:pPr>
                        <w:spacing w:after="0" w:line="240" w:lineRule="auto"/>
                      </w:pPr>
                      <w:r>
                        <w:t>Rust Bullet, LLC</w:t>
                      </w:r>
                    </w:p>
                  </w:sdtContent>
                </w:sdt>
              </w:tc>
            </w:tr>
            <w:tr w:rsidR="007D696A">
              <w:tc>
                <w:tcPr>
                  <w:tcW w:w="1377" w:type="dxa"/>
                </w:tcPr>
                <w:p w:rsidR="007D696A" w:rsidRDefault="0094504B">
                  <w:pPr>
                    <w:pStyle w:val="Heading2"/>
                  </w:pPr>
                  <w:r>
                    <w:t>Telephone</w:t>
                  </w:r>
                </w:p>
              </w:tc>
              <w:tc>
                <w:tcPr>
                  <w:tcW w:w="4005" w:type="dxa"/>
                </w:tcPr>
                <w:sdt>
                  <w:sdtPr>
                    <w:alias w:val="Company Phone"/>
                    <w:tag w:val=""/>
                    <w:id w:val="256028369"/>
                    <w:placeholder>
                      <w:docPart w:val="4BD95EEEA61C4AACB4FB36ECFE7DFD23"/>
                    </w:placeholder>
                    <w:dataBinding w:prefixMappings="xmlns:ns0='http://schemas.microsoft.com/office/2006/coverPageProps' " w:xpath="/ns0:CoverPageProperties[1]/ns0:CompanyPhone[1]" w:storeItemID="{55AF091B-3C7A-41E3-B477-F2FDAA23CFDA}"/>
                    <w:text/>
                  </w:sdtPr>
                  <w:sdtEndPr/>
                  <w:sdtContent>
                    <w:p w:rsidR="007D696A" w:rsidRDefault="009618EF" w:rsidP="009618EF">
                      <w:pPr>
                        <w:spacing w:after="0" w:line="240" w:lineRule="auto"/>
                      </w:pPr>
                      <w:r>
                        <w:t>1-800-245-1600</w:t>
                      </w:r>
                    </w:p>
                  </w:sdtContent>
                </w:sdt>
              </w:tc>
            </w:tr>
            <w:tr w:rsidR="007D696A">
              <w:tc>
                <w:tcPr>
                  <w:tcW w:w="1377" w:type="dxa"/>
                </w:tcPr>
                <w:p w:rsidR="007D696A" w:rsidRDefault="007D696A">
                  <w:pPr>
                    <w:pStyle w:val="Heading2"/>
                  </w:pPr>
                </w:p>
              </w:tc>
              <w:tc>
                <w:tcPr>
                  <w:tcW w:w="4005" w:type="dxa"/>
                </w:tcPr>
                <w:p w:rsidR="007D696A" w:rsidRDefault="007D696A" w:rsidP="009618EF">
                  <w:pPr>
                    <w:spacing w:after="0" w:line="240" w:lineRule="auto"/>
                  </w:pPr>
                </w:p>
              </w:tc>
            </w:tr>
            <w:tr w:rsidR="007D696A">
              <w:tc>
                <w:tcPr>
                  <w:tcW w:w="1377" w:type="dxa"/>
                </w:tcPr>
                <w:p w:rsidR="007D696A" w:rsidRDefault="0094504B">
                  <w:pPr>
                    <w:pStyle w:val="Heading2"/>
                  </w:pPr>
                  <w:r>
                    <w:t>Email</w:t>
                  </w:r>
                </w:p>
              </w:tc>
              <w:tc>
                <w:tcPr>
                  <w:tcW w:w="4005" w:type="dxa"/>
                </w:tcPr>
                <w:sdt>
                  <w:sdtPr>
                    <w:alias w:val="Company E-mail"/>
                    <w:tag w:val=""/>
                    <w:id w:val="224575003"/>
                    <w:placeholder>
                      <w:docPart w:val="5C0A106E002C46889A591F14F8185756"/>
                    </w:placeholder>
                    <w:dataBinding w:prefixMappings="xmlns:ns0='http://schemas.microsoft.com/office/2006/coverPageProps' " w:xpath="/ns0:CoverPageProperties[1]/ns0:CompanyEmail[1]" w:storeItemID="{55AF091B-3C7A-41E3-B477-F2FDAA23CFDA}"/>
                    <w:text/>
                  </w:sdtPr>
                  <w:sdtEndPr/>
                  <w:sdtContent>
                    <w:p w:rsidR="007D696A" w:rsidRDefault="009618EF" w:rsidP="009618EF">
                      <w:pPr>
                        <w:spacing w:after="0" w:line="240" w:lineRule="auto"/>
                      </w:pPr>
                      <w:r>
                        <w:t>sales@rustbullet.com</w:t>
                      </w:r>
                    </w:p>
                  </w:sdtContent>
                </w:sdt>
              </w:tc>
            </w:tr>
            <w:tr w:rsidR="007D696A">
              <w:tc>
                <w:tcPr>
                  <w:tcW w:w="1377" w:type="dxa"/>
                </w:tcPr>
                <w:p w:rsidR="007D696A" w:rsidRDefault="0094504B">
                  <w:pPr>
                    <w:pStyle w:val="Heading2"/>
                  </w:pPr>
                  <w:r>
                    <w:t>Website</w:t>
                  </w:r>
                </w:p>
              </w:tc>
              <w:tc>
                <w:tcPr>
                  <w:tcW w:w="4005" w:type="dxa"/>
                </w:tcPr>
                <w:p w:rsidR="007D696A" w:rsidRDefault="009618EF" w:rsidP="009618EF">
                  <w:pPr>
                    <w:spacing w:after="0" w:line="240" w:lineRule="auto"/>
                  </w:pPr>
                  <w:r>
                    <w:t>www.RustBullet.com</w:t>
                  </w:r>
                </w:p>
              </w:tc>
            </w:tr>
          </w:tbl>
          <w:p w:rsidR="007D696A" w:rsidRDefault="007D696A">
            <w:pPr>
              <w:pStyle w:val="Logo"/>
              <w:spacing w:after="0" w:line="240" w:lineRule="auto"/>
            </w:pPr>
          </w:p>
        </w:tc>
        <w:tc>
          <w:tcPr>
            <w:tcW w:w="4649" w:type="dxa"/>
            <w:tcMar>
              <w:left w:w="0" w:type="dxa"/>
              <w:right w:w="0" w:type="dxa"/>
            </w:tcMar>
          </w:tcPr>
          <w:p w:rsidR="007D696A" w:rsidRDefault="0094504B">
            <w:pPr>
              <w:pStyle w:val="Heading1"/>
            </w:pPr>
            <w:r>
              <w:t>FOR IMMEDIATE RELEASE</w:t>
            </w:r>
          </w:p>
          <w:sdt>
            <w:sdtPr>
              <w:alias w:val="Date"/>
              <w:tag w:val=""/>
              <w:id w:val="1321768727"/>
              <w:placeholder>
                <w:docPart w:val="11637E3F005A411E884B18F33672A2A8"/>
              </w:placeholder>
              <w:dataBinding w:prefixMappings="xmlns:ns0='http://schemas.microsoft.com/office/2006/coverPageProps' " w:xpath="/ns0:CoverPageProperties[1]/ns0:PublishDate[1]" w:storeItemID="{55AF091B-3C7A-41E3-B477-F2FDAA23CFDA}"/>
              <w:date w:fullDate="2017-12-01T00:00:00Z">
                <w:dateFormat w:val="MMMM d, yyyy"/>
                <w:lid w:val="en-US"/>
                <w:storeMappedDataAs w:val="dateTime"/>
                <w:calendar w:val="gregorian"/>
              </w:date>
            </w:sdtPr>
            <w:sdtEndPr/>
            <w:sdtContent>
              <w:p w:rsidR="007D696A" w:rsidRDefault="00B77571" w:rsidP="00B77571">
                <w:pPr>
                  <w:pStyle w:val="Heading1"/>
                </w:pPr>
                <w:r>
                  <w:t>December</w:t>
                </w:r>
                <w:r w:rsidR="00DE7F31">
                  <w:t xml:space="preserve"> </w:t>
                </w:r>
                <w:r>
                  <w:t>1</w:t>
                </w:r>
                <w:r w:rsidR="00A30175">
                  <w:t>, 2017</w:t>
                </w:r>
              </w:p>
            </w:sdtContent>
          </w:sdt>
        </w:tc>
      </w:tr>
    </w:tbl>
    <w:p w:rsidR="007D696A" w:rsidRDefault="009618EF">
      <w:pPr>
        <w:pStyle w:val="Title"/>
      </w:pPr>
      <w:r>
        <w:t xml:space="preserve">RUST bullet, LLC </w:t>
      </w:r>
      <w:r w:rsidR="00C357DD">
        <w:t>Introduces</w:t>
      </w:r>
      <w:r w:rsidR="00A30175">
        <w:t xml:space="preserve"> </w:t>
      </w:r>
      <w:r w:rsidR="00B77571">
        <w:t>Automotive</w:t>
      </w:r>
      <w:r w:rsidR="00163C3F">
        <w:t>-</w:t>
      </w:r>
      <w:r w:rsidR="00300885">
        <w:t>low voc coating</w:t>
      </w:r>
    </w:p>
    <w:p w:rsidR="00934273" w:rsidRDefault="00E36A16">
      <w:pPr>
        <w:pStyle w:val="Subtitle"/>
      </w:pPr>
      <w:r>
        <w:t>AUTOMOTIVE</w:t>
      </w:r>
      <w:r w:rsidR="00163C3F">
        <w:t>-Low VOC</w:t>
      </w:r>
      <w:r>
        <w:t xml:space="preserve">: High Performance Corrosion Protection for </w:t>
      </w:r>
    </w:p>
    <w:p w:rsidR="007D696A" w:rsidRDefault="00E36A16">
      <w:pPr>
        <w:pStyle w:val="Subtitle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r>
        <w:t>Cars, Trucks and all Vehicles</w:t>
      </w:r>
    </w:p>
    <w:p w:rsidR="00FC120A" w:rsidRDefault="009618EF" w:rsidP="00FC120A">
      <w:r>
        <w:t>Reno</w:t>
      </w:r>
      <w:r w:rsidR="0094504B">
        <w:t xml:space="preserve">, </w:t>
      </w:r>
      <w:r>
        <w:t>NV</w:t>
      </w:r>
      <w:r w:rsidR="0094504B">
        <w:t xml:space="preserve">, </w:t>
      </w:r>
      <w:sdt>
        <w:sdtPr>
          <w:alias w:val="Date"/>
          <w:tag w:val=""/>
          <w:id w:val="-52010925"/>
          <w:placeholder>
            <w:docPart w:val="1C037DAA65B24F20A0F975F696E91566"/>
          </w:placeholder>
          <w:dataBinding w:prefixMappings="xmlns:ns0='http://schemas.microsoft.com/office/2006/coverPageProps' " w:xpath="/ns0:CoverPageProperties[1]/ns0:PublishDate[1]" w:storeItemID="{55AF091B-3C7A-41E3-B477-F2FDAA23CFDA}"/>
          <w:date w:fullDate="2017-12-01T00:00:00Z">
            <w:dateFormat w:val="MMMM d, yyyy"/>
            <w:lid w:val="en-US"/>
            <w:storeMappedDataAs w:val="dateTime"/>
            <w:calendar w:val="gregorian"/>
          </w:date>
        </w:sdtPr>
        <w:sdtEndPr/>
        <w:sdtContent>
          <w:r w:rsidR="00B77571">
            <w:t>December 1, 2017</w:t>
          </w:r>
        </w:sdtContent>
      </w:sdt>
      <w:r w:rsidR="0094504B">
        <w:t xml:space="preserve">– </w:t>
      </w:r>
      <w:r w:rsidR="00151090">
        <w:t xml:space="preserve">Rust Bullet, LLC introduces </w:t>
      </w:r>
      <w:r w:rsidR="00E36A16">
        <w:t>AUTOMOTIVE</w:t>
      </w:r>
      <w:r w:rsidR="00163C3F">
        <w:t>-Low VOC</w:t>
      </w:r>
      <w:r w:rsidR="0074221F">
        <w:t xml:space="preserve">: Long Lasting Durability </w:t>
      </w:r>
      <w:r w:rsidR="00B46F54">
        <w:t>and</w:t>
      </w:r>
      <w:r w:rsidR="0074221F">
        <w:t xml:space="preserve"> VOC Compliance Everywhere</w:t>
      </w:r>
      <w:r w:rsidR="00413735">
        <w:t>.</w:t>
      </w:r>
    </w:p>
    <w:p w:rsidR="00D81B86" w:rsidRDefault="0074221F" w:rsidP="00D81B86">
      <w:pPr>
        <w:pStyle w:val="Quote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-2845</wp:posOffset>
            </wp:positionV>
            <wp:extent cx="1570768" cy="1834408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UTO LV Gal 4E0A082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768" cy="1834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A6F" w:rsidRPr="008D0DEE">
        <w:rPr>
          <w:sz w:val="20"/>
          <w:szCs w:val="20"/>
        </w:rPr>
        <w:t xml:space="preserve">  </w:t>
      </w:r>
      <w:r w:rsidR="0054707D" w:rsidRPr="008D0DEE">
        <w:rPr>
          <w:sz w:val="20"/>
          <w:szCs w:val="20"/>
        </w:rPr>
        <w:t>“</w:t>
      </w:r>
      <w:r w:rsidRPr="0074221F">
        <w:rPr>
          <w:sz w:val="20"/>
          <w:szCs w:val="20"/>
        </w:rPr>
        <w:t xml:space="preserve">One of the big challenges do-it-yourselfers and auto repair </w:t>
      </w:r>
      <w:r>
        <w:rPr>
          <w:sz w:val="20"/>
          <w:szCs w:val="20"/>
        </w:rPr>
        <w:t>shops</w:t>
      </w:r>
      <w:r w:rsidRPr="0074221F">
        <w:rPr>
          <w:sz w:val="20"/>
          <w:szCs w:val="20"/>
        </w:rPr>
        <w:t xml:space="preserve"> face is the choice between high performance rust inhibitive coatings and VOC compliance.  No longer.    Rust Bullet, LLC's new </w:t>
      </w:r>
      <w:r>
        <w:rPr>
          <w:sz w:val="20"/>
          <w:szCs w:val="20"/>
        </w:rPr>
        <w:t>AUTOMOTIVE-L</w:t>
      </w:r>
      <w:r w:rsidRPr="0074221F">
        <w:rPr>
          <w:sz w:val="20"/>
          <w:szCs w:val="20"/>
        </w:rPr>
        <w:t>ow</w:t>
      </w:r>
      <w:r w:rsidR="00B46F54">
        <w:rPr>
          <w:sz w:val="20"/>
          <w:szCs w:val="20"/>
        </w:rPr>
        <w:t xml:space="preserve"> VOC coating </w:t>
      </w:r>
      <w:r w:rsidRPr="0074221F">
        <w:rPr>
          <w:sz w:val="20"/>
          <w:szCs w:val="20"/>
        </w:rPr>
        <w:t xml:space="preserve">has all the same great performance as our legacy product AND is compliant in every state and air quality management district.   </w:t>
      </w:r>
      <w:r>
        <w:rPr>
          <w:sz w:val="20"/>
          <w:szCs w:val="20"/>
        </w:rPr>
        <w:t>With just 97 g/l of VOCs AND a 10 year limited warranty, solving automotive rust problems just got a lot easier.</w:t>
      </w:r>
      <w:r w:rsidR="00D81B86" w:rsidRPr="008D0DEE">
        <w:rPr>
          <w:sz w:val="20"/>
          <w:szCs w:val="20"/>
        </w:rPr>
        <w:t>” said Mike Moore, CEO, Rust Bullet, LLC.</w:t>
      </w:r>
    </w:p>
    <w:p w:rsidR="008D0DEE" w:rsidRPr="008D0DEE" w:rsidRDefault="008D0DEE" w:rsidP="008D0DEE"/>
    <w:p w:rsidR="007D696A" w:rsidRDefault="00FC120A">
      <w:r>
        <w:t xml:space="preserve">Rust </w:t>
      </w:r>
      <w:r w:rsidR="00907D73">
        <w:t xml:space="preserve">Bullet went on to describe some of the </w:t>
      </w:r>
      <w:r w:rsidR="009D3E3D">
        <w:t>key bene</w:t>
      </w:r>
      <w:r w:rsidR="008D0DEE">
        <w:t xml:space="preserve">fits of Rust Bullet </w:t>
      </w:r>
      <w:r w:rsidR="0074221F">
        <w:t>AUTOMOTIVE</w:t>
      </w:r>
      <w:r w:rsidR="00163C3F">
        <w:t>-Low VOC</w:t>
      </w:r>
      <w:r w:rsidR="00907D73">
        <w:t>:</w:t>
      </w:r>
    </w:p>
    <w:p w:rsidR="00AA0C59" w:rsidRDefault="0017023C" w:rsidP="00163C3F">
      <w:pPr>
        <w:pStyle w:val="ListParagraph"/>
        <w:numPr>
          <w:ilvl w:val="0"/>
          <w:numId w:val="1"/>
        </w:numPr>
        <w:spacing w:line="240" w:lineRule="auto"/>
      </w:pPr>
      <w:r>
        <w:t>Outstanding adhesion</w:t>
      </w:r>
      <w:r w:rsidR="003239A7">
        <w:t xml:space="preserve"> and e</w:t>
      </w:r>
      <w:r>
        <w:t>xcellent resistance to abrasion</w:t>
      </w:r>
    </w:p>
    <w:p w:rsidR="0074221F" w:rsidRDefault="0074221F" w:rsidP="00163C3F">
      <w:pPr>
        <w:pStyle w:val="ListParagraph"/>
        <w:numPr>
          <w:ilvl w:val="0"/>
          <w:numId w:val="1"/>
        </w:numPr>
        <w:spacing w:line="240" w:lineRule="auto"/>
      </w:pPr>
      <w:r>
        <w:t>Designed to work with automotive spray systems</w:t>
      </w:r>
    </w:p>
    <w:p w:rsidR="00934273" w:rsidRDefault="00934273" w:rsidP="00163C3F">
      <w:pPr>
        <w:pStyle w:val="ListParagraph"/>
        <w:numPr>
          <w:ilvl w:val="0"/>
          <w:numId w:val="1"/>
        </w:numPr>
        <w:spacing w:line="240" w:lineRule="auto"/>
      </w:pPr>
      <w:r>
        <w:t>Environmentally friendly</w:t>
      </w:r>
      <w:bookmarkStart w:id="0" w:name="_GoBack"/>
      <w:bookmarkEnd w:id="0"/>
    </w:p>
    <w:p w:rsidR="00AA0C59" w:rsidRDefault="0017023C" w:rsidP="00163C3F">
      <w:pPr>
        <w:pStyle w:val="ListParagraph"/>
        <w:numPr>
          <w:ilvl w:val="0"/>
          <w:numId w:val="1"/>
        </w:numPr>
        <w:spacing w:line="240" w:lineRule="auto"/>
      </w:pPr>
      <w:r>
        <w:t>97 g/l</w:t>
      </w:r>
      <w:r w:rsidR="00AA0C59">
        <w:t xml:space="preserve"> </w:t>
      </w:r>
      <w:r>
        <w:t>VOC – 50 states and South Coast Air Quality Management District compliant</w:t>
      </w:r>
    </w:p>
    <w:p w:rsidR="00907D73" w:rsidRDefault="002D2EFD" w:rsidP="00163C3F">
      <w:pPr>
        <w:pStyle w:val="ListParagraph"/>
        <w:numPr>
          <w:ilvl w:val="0"/>
          <w:numId w:val="1"/>
        </w:numPr>
        <w:spacing w:line="240" w:lineRule="auto"/>
      </w:pPr>
      <w:r w:rsidRPr="003A0E99">
        <w:rPr>
          <w:noProof/>
        </w:rPr>
        <w:t>High</w:t>
      </w:r>
      <w:r w:rsidR="003A0E99">
        <w:rPr>
          <w:noProof/>
        </w:rPr>
        <w:t>-</w:t>
      </w:r>
      <w:r w:rsidRPr="003A0E99">
        <w:rPr>
          <w:noProof/>
        </w:rPr>
        <w:t>performance</w:t>
      </w:r>
      <w:r w:rsidR="000A0BCD">
        <w:t xml:space="preserve"> corrosion protection</w:t>
      </w:r>
    </w:p>
    <w:p w:rsidR="00D73D4C" w:rsidRDefault="00AA0C59" w:rsidP="00163C3F">
      <w:pPr>
        <w:pStyle w:val="ListParagraph"/>
        <w:numPr>
          <w:ilvl w:val="0"/>
          <w:numId w:val="1"/>
        </w:numPr>
        <w:spacing w:line="240" w:lineRule="auto"/>
      </w:pPr>
      <w:r>
        <w:t xml:space="preserve">Scratch, chip, </w:t>
      </w:r>
      <w:r w:rsidRPr="003A0E99">
        <w:rPr>
          <w:noProof/>
        </w:rPr>
        <w:t>chemical</w:t>
      </w:r>
      <w:r w:rsidR="003A0E99">
        <w:rPr>
          <w:noProof/>
        </w:rPr>
        <w:t>,</w:t>
      </w:r>
      <w:r>
        <w:t xml:space="preserve"> and UV resistant</w:t>
      </w:r>
    </w:p>
    <w:p w:rsidR="00907D73" w:rsidRDefault="00AA0C59" w:rsidP="00163C3F">
      <w:pPr>
        <w:pStyle w:val="ListParagraph"/>
        <w:numPr>
          <w:ilvl w:val="0"/>
          <w:numId w:val="1"/>
        </w:numPr>
        <w:spacing w:line="240" w:lineRule="auto"/>
      </w:pPr>
      <w:r>
        <w:t>Little to no surface preparation required</w:t>
      </w:r>
    </w:p>
    <w:p w:rsidR="007D696A" w:rsidRDefault="002D2EFD" w:rsidP="00163C3F">
      <w:pPr>
        <w:pStyle w:val="ListParagraph"/>
        <w:numPr>
          <w:ilvl w:val="0"/>
          <w:numId w:val="1"/>
        </w:numPr>
        <w:spacing w:line="240" w:lineRule="auto"/>
      </w:pPr>
      <w:r>
        <w:t>10 year limited warranty</w:t>
      </w:r>
    </w:p>
    <w:p w:rsidR="0017023C" w:rsidRDefault="00C357DD" w:rsidP="00163C3F">
      <w:pPr>
        <w:pStyle w:val="ListParagraph"/>
        <w:numPr>
          <w:ilvl w:val="0"/>
          <w:numId w:val="1"/>
        </w:numPr>
        <w:spacing w:line="240" w:lineRule="auto"/>
      </w:pPr>
      <w:r>
        <w:t>Two United States Patents</w:t>
      </w:r>
    </w:p>
    <w:p w:rsidR="00FC120A" w:rsidRDefault="00BA7BF9" w:rsidP="00D73D4C">
      <w:pPr>
        <w:jc w:val="both"/>
      </w:pPr>
      <w:r>
        <w:t xml:space="preserve">Rust Bullet, LLC is a coatings manufacturer, headquartered in Reno, NV, </w:t>
      </w:r>
      <w:r w:rsidR="00D73D4C">
        <w:t xml:space="preserve">USA, </w:t>
      </w:r>
      <w:r>
        <w:t xml:space="preserve">specializing in </w:t>
      </w:r>
      <w:r w:rsidR="00213BA8">
        <w:t xml:space="preserve">protective, </w:t>
      </w:r>
      <w:r>
        <w:t>rust inhibitive and corrosion control coatings. Rust</w:t>
      </w:r>
      <w:r w:rsidR="00504BE6">
        <w:t xml:space="preserve"> Bullet, LLC sells </w:t>
      </w:r>
      <w:r w:rsidR="00213BA8">
        <w:t xml:space="preserve">to businesses and consumers </w:t>
      </w:r>
      <w:r>
        <w:t xml:space="preserve">around the world through its global distribution network of </w:t>
      </w:r>
      <w:r w:rsidR="00213BA8">
        <w:t>distributors</w:t>
      </w:r>
      <w:r>
        <w:t xml:space="preserve">, resellers, and independent contractors. </w:t>
      </w:r>
      <w:r w:rsidR="00213BA8">
        <w:t xml:space="preserve"> </w:t>
      </w:r>
      <w:r w:rsidR="00FC120A">
        <w:t xml:space="preserve">For more information, please contact </w:t>
      </w:r>
      <w:sdt>
        <w:sdtPr>
          <w:alias w:val="Your Name"/>
          <w:tag w:val=""/>
          <w:id w:val="-690218254"/>
          <w:placeholder>
            <w:docPart w:val="0D290D85CC0F42D8ABF36D8B47F61DCA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>
          <w:rPr>
            <w:rStyle w:val="PlaceholderText"/>
            <w:color w:val="808080"/>
          </w:rPr>
        </w:sdtEndPr>
        <w:sdtContent>
          <w:r w:rsidR="00FC120A">
            <w:t>Rust Bullet, LLC</w:t>
          </w:r>
        </w:sdtContent>
      </w:sdt>
      <w:r w:rsidR="00FC120A">
        <w:t xml:space="preserve"> at </w:t>
      </w:r>
      <w:sdt>
        <w:sdtPr>
          <w:alias w:val="Company Phone"/>
          <w:tag w:val=""/>
          <w:id w:val="-235787224"/>
          <w:placeholder>
            <w:docPart w:val="317CA15EABC24133B172DBDDCB4E57E9"/>
          </w:placeholder>
          <w:dataBinding w:prefixMappings="xmlns:ns0='http://schemas.microsoft.com/office/2006/coverPageProps' " w:xpath="/ns0:CoverPageProperties[1]/ns0:CompanyPhone[1]" w:storeItemID="{55AF091B-3C7A-41E3-B477-F2FDAA23CFDA}"/>
          <w:text/>
        </w:sdtPr>
        <w:sdtEndPr/>
        <w:sdtContent>
          <w:r w:rsidR="00FC120A">
            <w:t>1-800-245-1600</w:t>
          </w:r>
        </w:sdtContent>
      </w:sdt>
      <w:r w:rsidR="0074221F">
        <w:t xml:space="preserve">, </w:t>
      </w:r>
      <w:r w:rsidR="00FC120A">
        <w:t xml:space="preserve">via email at </w:t>
      </w:r>
      <w:sdt>
        <w:sdtPr>
          <w:alias w:val="Company E-mail"/>
          <w:tag w:val=""/>
          <w:id w:val="236991705"/>
          <w:placeholder>
            <w:docPart w:val="38096A7A057542828C98600B7CE4EEAE"/>
          </w:placeholder>
          <w:dataBinding w:prefixMappings="xmlns:ns0='http://schemas.microsoft.com/office/2006/coverPageProps' " w:xpath="/ns0:CoverPageProperties[1]/ns0:CompanyEmail[1]" w:storeItemID="{55AF091B-3C7A-41E3-B477-F2FDAA23CFDA}"/>
          <w:text/>
        </w:sdtPr>
        <w:sdtEndPr/>
        <w:sdtContent>
          <w:r w:rsidR="00FC120A">
            <w:t>sales@rustbullet.com</w:t>
          </w:r>
        </w:sdtContent>
      </w:sdt>
      <w:r w:rsidR="0074221F">
        <w:t>, or on our website at RustBullet.com</w:t>
      </w:r>
    </w:p>
    <w:p w:rsidR="007D696A" w:rsidRDefault="0094504B" w:rsidP="00FC120A">
      <w:pPr>
        <w:jc w:val="center"/>
      </w:pPr>
      <w:r>
        <w:lastRenderedPageBreak/>
        <w:t># # #</w:t>
      </w:r>
    </w:p>
    <w:sectPr w:rsidR="007D696A" w:rsidSect="00526765">
      <w:footerReference w:type="default" r:id="rId11"/>
      <w:headerReference w:type="first" r:id="rId12"/>
      <w:pgSz w:w="12240" w:h="15840"/>
      <w:pgMar w:top="810" w:right="1440" w:bottom="1440" w:left="144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4D77" w:rsidRDefault="00134D77">
      <w:pPr>
        <w:spacing w:after="0" w:line="240" w:lineRule="auto"/>
      </w:pPr>
      <w:r>
        <w:separator/>
      </w:r>
    </w:p>
    <w:p w:rsidR="00134D77" w:rsidRDefault="00134D77"/>
  </w:endnote>
  <w:endnote w:type="continuationSeparator" w:id="0">
    <w:p w:rsidR="00134D77" w:rsidRDefault="00134D77">
      <w:pPr>
        <w:spacing w:after="0" w:line="240" w:lineRule="auto"/>
      </w:pPr>
      <w:r>
        <w:continuationSeparator/>
      </w:r>
    </w:p>
    <w:p w:rsidR="00134D77" w:rsidRDefault="00134D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96A" w:rsidRDefault="0094504B">
    <w:pPr>
      <w:pStyle w:val="Footer"/>
    </w:pPr>
    <w:r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 w:rsidR="00934273">
      <w:rPr>
        <w:noProof/>
      </w:rPr>
      <w:t>2</w:t>
    </w:r>
    <w:r>
      <w:fldChar w:fldCharType="end"/>
    </w:r>
  </w:p>
  <w:p w:rsidR="007D696A" w:rsidRDefault="007D696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4D77" w:rsidRDefault="00134D77">
      <w:pPr>
        <w:spacing w:after="0" w:line="240" w:lineRule="auto"/>
      </w:pPr>
      <w:r>
        <w:separator/>
      </w:r>
    </w:p>
    <w:p w:rsidR="00134D77" w:rsidRDefault="00134D77"/>
  </w:footnote>
  <w:footnote w:type="continuationSeparator" w:id="0">
    <w:p w:rsidR="00134D77" w:rsidRDefault="00134D77">
      <w:pPr>
        <w:spacing w:after="0" w:line="240" w:lineRule="auto"/>
      </w:pPr>
      <w:r>
        <w:continuationSeparator/>
      </w:r>
    </w:p>
    <w:p w:rsidR="00134D77" w:rsidRDefault="00134D7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765" w:rsidRDefault="0017023C" w:rsidP="00526765">
    <w:pPr>
      <w:pStyle w:val="Header"/>
      <w:jc w:val="center"/>
    </w:pPr>
    <w:r>
      <w:rPr>
        <w:noProof/>
        <w:lang w:eastAsia="en-US"/>
      </w:rPr>
      <w:drawing>
        <wp:inline distT="0" distB="0" distL="0" distR="0">
          <wp:extent cx="1466391" cy="53721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B_logo_rev_fn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219" cy="548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26765" w:rsidRDefault="0052676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8D0900"/>
    <w:multiLevelType w:val="hybridMultilevel"/>
    <w:tmpl w:val="F8F47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ttachedTemplate r:id="rId1"/>
  <w:revisionView w:inkAnnotation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sTQ3MrQwMjMxMzE1tTBW0lEKTi0uzszPAykwrgUA/OuP1CwAAAA="/>
  </w:docVars>
  <w:rsids>
    <w:rsidRoot w:val="00F65147"/>
    <w:rsid w:val="000A0BCD"/>
    <w:rsid w:val="00112A6F"/>
    <w:rsid w:val="00134D77"/>
    <w:rsid w:val="00151090"/>
    <w:rsid w:val="00163C3F"/>
    <w:rsid w:val="0017023C"/>
    <w:rsid w:val="0017592E"/>
    <w:rsid w:val="00213BA8"/>
    <w:rsid w:val="00256E2F"/>
    <w:rsid w:val="002C69D7"/>
    <w:rsid w:val="002D2EFD"/>
    <w:rsid w:val="00300885"/>
    <w:rsid w:val="00313583"/>
    <w:rsid w:val="003239A7"/>
    <w:rsid w:val="003420EA"/>
    <w:rsid w:val="00357213"/>
    <w:rsid w:val="003A0E99"/>
    <w:rsid w:val="003A6286"/>
    <w:rsid w:val="003F229B"/>
    <w:rsid w:val="00413735"/>
    <w:rsid w:val="0044321D"/>
    <w:rsid w:val="00443FD7"/>
    <w:rsid w:val="00501EAC"/>
    <w:rsid w:val="00504BE6"/>
    <w:rsid w:val="00526765"/>
    <w:rsid w:val="0054707D"/>
    <w:rsid w:val="005C6947"/>
    <w:rsid w:val="00677DED"/>
    <w:rsid w:val="00705217"/>
    <w:rsid w:val="00725080"/>
    <w:rsid w:val="0074221F"/>
    <w:rsid w:val="007D696A"/>
    <w:rsid w:val="00811868"/>
    <w:rsid w:val="008D0DEE"/>
    <w:rsid w:val="00907D73"/>
    <w:rsid w:val="00930865"/>
    <w:rsid w:val="00934273"/>
    <w:rsid w:val="0094504B"/>
    <w:rsid w:val="009618EF"/>
    <w:rsid w:val="00994869"/>
    <w:rsid w:val="009D3E3D"/>
    <w:rsid w:val="00A0397C"/>
    <w:rsid w:val="00A30175"/>
    <w:rsid w:val="00AA0C59"/>
    <w:rsid w:val="00AD49EF"/>
    <w:rsid w:val="00B15A63"/>
    <w:rsid w:val="00B46F54"/>
    <w:rsid w:val="00B77571"/>
    <w:rsid w:val="00BA7BF9"/>
    <w:rsid w:val="00C357DD"/>
    <w:rsid w:val="00CE3907"/>
    <w:rsid w:val="00D60947"/>
    <w:rsid w:val="00D73D4C"/>
    <w:rsid w:val="00D81B86"/>
    <w:rsid w:val="00DD2A6E"/>
    <w:rsid w:val="00DE7F31"/>
    <w:rsid w:val="00E36A16"/>
    <w:rsid w:val="00E4128B"/>
    <w:rsid w:val="00EB2093"/>
    <w:rsid w:val="00EF0571"/>
    <w:rsid w:val="00F22514"/>
    <w:rsid w:val="00F4189C"/>
    <w:rsid w:val="00F65147"/>
    <w:rsid w:val="00FC120A"/>
    <w:rsid w:val="00FE0A24"/>
    <w:rsid w:val="00FF1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6849B7-EB80-4AD5-9DA2-BF9C37DF6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uiPriority="29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spacing w:after="0" w:line="240" w:lineRule="auto"/>
      <w:jc w:val="right"/>
      <w:outlineLvl w:val="0"/>
    </w:pPr>
    <w:rPr>
      <w:color w:val="4A66AC" w:themeColor="accent1"/>
      <w:sz w:val="28"/>
      <w:szCs w:val="28"/>
    </w:rPr>
  </w:style>
  <w:style w:type="paragraph" w:styleId="Heading2">
    <w:name w:val="heading 2"/>
    <w:basedOn w:val="Normal"/>
    <w:next w:val="Normal"/>
    <w:unhideWhenUsed/>
    <w:qFormat/>
    <w:pPr>
      <w:spacing w:before="2" w:after="0" w:line="240" w:lineRule="auto"/>
      <w:ind w:right="115"/>
      <w:jc w:val="right"/>
      <w:outlineLvl w:val="1"/>
    </w:pPr>
    <w:rPr>
      <w:rFonts w:asciiTheme="majorHAnsi" w:eastAsiaTheme="majorEastAsia" w:hAnsiTheme="majorHAnsi" w:cstheme="majorBidi"/>
      <w:i/>
      <w:iCs/>
      <w:color w:val="4A66AC" w:themeColor="accent1"/>
    </w:rPr>
  </w:style>
  <w:style w:type="paragraph" w:styleId="Heading3">
    <w:name w:val="heading 3"/>
    <w:basedOn w:val="Normal"/>
    <w:next w:val="Normal"/>
    <w:link w:val="Heading3Char"/>
    <w:uiPriority w:val="9"/>
    <w:unhideWhenUsed/>
    <w:pPr>
      <w:keepNext/>
      <w:keepLines/>
      <w:spacing w:after="0" w:line="240" w:lineRule="auto"/>
      <w:contextualSpacing/>
      <w:jc w:val="right"/>
      <w:outlineLvl w:val="2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pPr>
      <w:spacing w:after="0" w:line="240" w:lineRule="auto"/>
      <w:ind w:right="115"/>
      <w:jc w:val="right"/>
      <w:outlineLvl w:val="3"/>
    </w:pPr>
    <w:rPr>
      <w:b/>
      <w:bCs/>
      <w:i/>
      <w:iCs/>
      <w:color w:val="4A66AC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qFormat/>
    <w:pPr>
      <w:spacing w:before="600" w:after="0"/>
      <w:jc w:val="center"/>
      <w:outlineLvl w:val="0"/>
    </w:pPr>
    <w:rPr>
      <w:rFonts w:asciiTheme="majorHAnsi" w:eastAsiaTheme="majorEastAsia" w:hAnsiTheme="majorHAnsi" w:cstheme="majorBidi"/>
      <w:caps/>
      <w:color w:val="4A66AC" w:themeColor="accent1"/>
      <w:sz w:val="32"/>
      <w:szCs w:val="32"/>
    </w:rPr>
  </w:style>
  <w:style w:type="paragraph" w:styleId="Quote">
    <w:name w:val="Quote"/>
    <w:basedOn w:val="Normal"/>
    <w:next w:val="Normal"/>
    <w:unhideWhenUsed/>
    <w:qFormat/>
    <w:pPr>
      <w:spacing w:before="200" w:after="160"/>
      <w:ind w:left="864" w:right="864"/>
    </w:pPr>
    <w:rPr>
      <w:i/>
      <w:iCs/>
      <w:color w:val="5A5A5A" w:themeColor="text1" w:themeTint="A5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1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1"/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paragraph" w:customStyle="1" w:styleId="Logo">
    <w:name w:val="Logo"/>
    <w:basedOn w:val="Normal"/>
    <w:qFormat/>
    <w:pPr>
      <w:spacing w:after="800"/>
      <w:jc w:val="center"/>
    </w:pPr>
  </w:style>
  <w:style w:type="character" w:customStyle="1" w:styleId="Heading4Char">
    <w:name w:val="Heading 4 Char"/>
    <w:basedOn w:val="DefaultParagraphFont"/>
    <w:link w:val="Heading4"/>
    <w:uiPriority w:val="9"/>
    <w:rPr>
      <w:b/>
      <w:bCs/>
      <w:i/>
      <w:iCs/>
      <w:color w:val="4A66AC" w:themeColor="accent1"/>
    </w:rPr>
  </w:style>
  <w:style w:type="paragraph" w:styleId="Subtitle">
    <w:name w:val="Subtitle"/>
    <w:basedOn w:val="Normal"/>
    <w:next w:val="Normal"/>
    <w:qFormat/>
    <w:pPr>
      <w:spacing w:before="160" w:after="480"/>
      <w:contextualSpacing/>
      <w:jc w:val="center"/>
      <w:outlineLvl w:val="1"/>
    </w:pPr>
    <w:rPr>
      <w:rFonts w:asciiTheme="majorHAnsi" w:eastAsiaTheme="majorEastAsia" w:hAnsiTheme="majorHAnsi" w:cstheme="majorBidi"/>
      <w:color w:val="4A66AC" w:themeColor="accent1"/>
      <w:sz w:val="26"/>
      <w:szCs w:val="26"/>
    </w:rPr>
  </w:style>
  <w:style w:type="paragraph" w:styleId="ListParagraph">
    <w:name w:val="List Paragraph"/>
    <w:basedOn w:val="Normal"/>
    <w:uiPriority w:val="34"/>
    <w:unhideWhenUsed/>
    <w:rsid w:val="00907D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ke\AppData\Roaming\Microsoft\Templates\Press%20release%20(Elegant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26226CFFC684DF7BD01BBD1FEA91E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44E120-B269-4F23-860A-470FBE8C84B2}"/>
      </w:docPartPr>
      <w:docPartBody>
        <w:p w:rsidR="00C1520B" w:rsidRDefault="00354F70">
          <w:pPr>
            <w:pStyle w:val="D26226CFFC684DF7BD01BBD1FEA91EE8"/>
          </w:pPr>
          <w:r>
            <w:t>[Contact]</w:t>
          </w:r>
        </w:p>
      </w:docPartBody>
    </w:docPart>
    <w:docPart>
      <w:docPartPr>
        <w:name w:val="4BD95EEEA61C4AACB4FB36ECFE7DF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D39155-FABA-4003-AA81-1153F3FE9FF6}"/>
      </w:docPartPr>
      <w:docPartBody>
        <w:p w:rsidR="00C1520B" w:rsidRDefault="00354F70">
          <w:pPr>
            <w:pStyle w:val="4BD95EEEA61C4AACB4FB36ECFE7DFD23"/>
          </w:pPr>
          <w:r>
            <w:rPr>
              <w:rStyle w:val="PlaceholderText"/>
            </w:rPr>
            <w:t>[Company Phone]</w:t>
          </w:r>
        </w:p>
      </w:docPartBody>
    </w:docPart>
    <w:docPart>
      <w:docPartPr>
        <w:name w:val="5C0A106E002C46889A591F14F81857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FB1498-D563-477D-872D-6D8FFEC15B16}"/>
      </w:docPartPr>
      <w:docPartBody>
        <w:p w:rsidR="00C1520B" w:rsidRDefault="00354F70">
          <w:pPr>
            <w:pStyle w:val="5C0A106E002C46889A591F14F8185756"/>
          </w:pPr>
          <w:r>
            <w:rPr>
              <w:rStyle w:val="PlaceholderText"/>
            </w:rPr>
            <w:t>[Company E-mail]</w:t>
          </w:r>
        </w:p>
      </w:docPartBody>
    </w:docPart>
    <w:docPart>
      <w:docPartPr>
        <w:name w:val="11637E3F005A411E884B18F33672A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008B9C-A018-45EE-BBA0-332626073EC9}"/>
      </w:docPartPr>
      <w:docPartBody>
        <w:p w:rsidR="00C1520B" w:rsidRDefault="00354F70">
          <w:pPr>
            <w:pStyle w:val="11637E3F005A411E884B18F33672A2A8"/>
          </w:pPr>
          <w:r>
            <w:t>[Date]</w:t>
          </w:r>
        </w:p>
      </w:docPartBody>
    </w:docPart>
    <w:docPart>
      <w:docPartPr>
        <w:name w:val="1C037DAA65B24F20A0F975F696E915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AB937C-FA4D-40A2-9DED-05E357DDDAF9}"/>
      </w:docPartPr>
      <w:docPartBody>
        <w:p w:rsidR="00C1520B" w:rsidRDefault="00354F70">
          <w:pPr>
            <w:pStyle w:val="1C037DAA65B24F20A0F975F696E91566"/>
          </w:pPr>
          <w:r>
            <w:rPr>
              <w:rStyle w:val="PlaceholderText"/>
            </w:rPr>
            <w:t>[Date]</w:t>
          </w:r>
        </w:p>
      </w:docPartBody>
    </w:docPart>
    <w:docPart>
      <w:docPartPr>
        <w:name w:val="0D290D85CC0F42D8ABF36D8B47F61D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0A0B2-9F7A-4A1F-9A80-005648A11918}"/>
      </w:docPartPr>
      <w:docPartBody>
        <w:p w:rsidR="00137FBE" w:rsidRDefault="00141986" w:rsidP="00141986">
          <w:pPr>
            <w:pStyle w:val="0D290D85CC0F42D8ABF36D8B47F61DCA"/>
          </w:pPr>
          <w:r>
            <w:rPr>
              <w:rStyle w:val="PlaceholderText"/>
            </w:rPr>
            <w:t>[Author]</w:t>
          </w:r>
        </w:p>
      </w:docPartBody>
    </w:docPart>
    <w:docPart>
      <w:docPartPr>
        <w:name w:val="317CA15EABC24133B172DBDDCB4E5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11976-4A6B-4D57-BD10-A224501AC77B}"/>
      </w:docPartPr>
      <w:docPartBody>
        <w:p w:rsidR="00137FBE" w:rsidRDefault="00141986" w:rsidP="00141986">
          <w:pPr>
            <w:pStyle w:val="317CA15EABC24133B172DBDDCB4E57E9"/>
          </w:pPr>
          <w:r>
            <w:rPr>
              <w:rStyle w:val="PlaceholderText"/>
            </w:rPr>
            <w:t>[Company Phone]</w:t>
          </w:r>
        </w:p>
      </w:docPartBody>
    </w:docPart>
    <w:docPart>
      <w:docPartPr>
        <w:name w:val="38096A7A057542828C98600B7CE4EE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A0EEDD-9156-44E9-998A-0FC421D3063E}"/>
      </w:docPartPr>
      <w:docPartBody>
        <w:p w:rsidR="00137FBE" w:rsidRDefault="00141986" w:rsidP="00141986">
          <w:pPr>
            <w:pStyle w:val="38096A7A057542828C98600B7CE4EEAE"/>
          </w:pPr>
          <w:r>
            <w:rPr>
              <w:rStyle w:val="PlaceholderText"/>
            </w:rPr>
            <w:t>[Company E-mail]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F70"/>
    <w:rsid w:val="0002659E"/>
    <w:rsid w:val="00137FBE"/>
    <w:rsid w:val="00141986"/>
    <w:rsid w:val="0025583A"/>
    <w:rsid w:val="00354F70"/>
    <w:rsid w:val="00497943"/>
    <w:rsid w:val="004F04FE"/>
    <w:rsid w:val="0060308B"/>
    <w:rsid w:val="00717977"/>
    <w:rsid w:val="00764C35"/>
    <w:rsid w:val="009A6BF9"/>
    <w:rsid w:val="00AE1BF4"/>
    <w:rsid w:val="00C1520B"/>
    <w:rsid w:val="00E75A2F"/>
    <w:rsid w:val="00F46438"/>
    <w:rsid w:val="00F52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26226CFFC684DF7BD01BBD1FEA91EE8">
    <w:name w:val="D26226CFFC684DF7BD01BBD1FEA91EE8"/>
  </w:style>
  <w:style w:type="character" w:styleId="PlaceholderText">
    <w:name w:val="Placeholder Text"/>
    <w:basedOn w:val="DefaultParagraphFont"/>
    <w:uiPriority w:val="99"/>
    <w:semiHidden/>
    <w:rsid w:val="00141986"/>
    <w:rPr>
      <w:color w:val="808080"/>
    </w:rPr>
  </w:style>
  <w:style w:type="paragraph" w:customStyle="1" w:styleId="4BD95EEEA61C4AACB4FB36ECFE7DFD23">
    <w:name w:val="4BD95EEEA61C4AACB4FB36ECFE7DFD23"/>
  </w:style>
  <w:style w:type="paragraph" w:customStyle="1" w:styleId="9FFC39CC73E84A75BD311A7BA928476E">
    <w:name w:val="9FFC39CC73E84A75BD311A7BA928476E"/>
  </w:style>
  <w:style w:type="paragraph" w:customStyle="1" w:styleId="5C0A106E002C46889A591F14F8185756">
    <w:name w:val="5C0A106E002C46889A591F14F8185756"/>
  </w:style>
  <w:style w:type="paragraph" w:customStyle="1" w:styleId="AFF6893B185649069F09DAC3F3DA924B">
    <w:name w:val="AFF6893B185649069F09DAC3F3DA924B"/>
  </w:style>
  <w:style w:type="paragraph" w:customStyle="1" w:styleId="11637E3F005A411E884B18F33672A2A8">
    <w:name w:val="11637E3F005A411E884B18F33672A2A8"/>
  </w:style>
  <w:style w:type="paragraph" w:customStyle="1" w:styleId="314857506BEB46BD9ADD4FA4A2FA9A30">
    <w:name w:val="314857506BEB46BD9ADD4FA4A2FA9A30"/>
  </w:style>
  <w:style w:type="paragraph" w:customStyle="1" w:styleId="C4040F3B4D32451488E572D80AB52AD9">
    <w:name w:val="C4040F3B4D32451488E572D80AB52AD9"/>
  </w:style>
  <w:style w:type="paragraph" w:customStyle="1" w:styleId="07A6ED1774D645BB82847F0ECF9F05BE">
    <w:name w:val="07A6ED1774D645BB82847F0ECF9F05BE"/>
  </w:style>
  <w:style w:type="paragraph" w:customStyle="1" w:styleId="93AA0F0BEC2842F89598037339BA7EBE">
    <w:name w:val="93AA0F0BEC2842F89598037339BA7EBE"/>
  </w:style>
  <w:style w:type="paragraph" w:customStyle="1" w:styleId="1C037DAA65B24F20A0F975F696E91566">
    <w:name w:val="1C037DAA65B24F20A0F975F696E91566"/>
  </w:style>
  <w:style w:type="paragraph" w:customStyle="1" w:styleId="2AB6BE6B83D74A139E5B00111BE7F8B4">
    <w:name w:val="2AB6BE6B83D74A139E5B00111BE7F8B4"/>
  </w:style>
  <w:style w:type="paragraph" w:customStyle="1" w:styleId="9C35D889621046EFB0F4A21B4E78533B">
    <w:name w:val="9C35D889621046EFB0F4A21B4E78533B"/>
  </w:style>
  <w:style w:type="paragraph" w:customStyle="1" w:styleId="AA0085DB0E694D568BD559E42ACD2A3F">
    <w:name w:val="AA0085DB0E694D568BD559E42ACD2A3F"/>
  </w:style>
  <w:style w:type="paragraph" w:customStyle="1" w:styleId="0745B3C8AACF4E198471C91D13837F2C">
    <w:name w:val="0745B3C8AACF4E198471C91D13837F2C"/>
  </w:style>
  <w:style w:type="paragraph" w:customStyle="1" w:styleId="7F09FE1BB5E2467282DA45CA416222DC">
    <w:name w:val="7F09FE1BB5E2467282DA45CA416222DC"/>
  </w:style>
  <w:style w:type="paragraph" w:customStyle="1" w:styleId="19850F308A294B10BA639D5EF35FB612">
    <w:name w:val="19850F308A294B10BA639D5EF35FB612"/>
  </w:style>
  <w:style w:type="paragraph" w:customStyle="1" w:styleId="89A9052D32A546C6A834D27411D10696">
    <w:name w:val="89A9052D32A546C6A834D27411D10696"/>
    <w:rsid w:val="00F52326"/>
  </w:style>
  <w:style w:type="paragraph" w:customStyle="1" w:styleId="0D290D85CC0F42D8ABF36D8B47F61DCA">
    <w:name w:val="0D290D85CC0F42D8ABF36D8B47F61DCA"/>
    <w:rsid w:val="00141986"/>
  </w:style>
  <w:style w:type="paragraph" w:customStyle="1" w:styleId="317CA15EABC24133B172DBDDCB4E57E9">
    <w:name w:val="317CA15EABC24133B172DBDDCB4E57E9"/>
    <w:rsid w:val="00141986"/>
  </w:style>
  <w:style w:type="paragraph" w:customStyle="1" w:styleId="38096A7A057542828C98600B7CE4EEAE">
    <w:name w:val="38096A7A057542828C98600B7CE4EEAE"/>
    <w:rsid w:val="0014198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Red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2017-12-01T00:00:00</PublishDate>
  <Abstract/>
  <CompanyAddress/>
  <CompanyPhone>1-800-245-1600</CompanyPhone>
  <CompanyFax/>
  <CompanyEmail>sales@rustbullet.com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DA2923D-A04C-4EFC-A16D-9CC2165E3A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ACBC4C-F79C-4F87-A6CC-D440B6A01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 release (Elegant design)</Template>
  <TotalTime>141</TotalTime>
  <Pages>2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Rust Bullet, LLC</dc:creator>
  <cp:keywords/>
  <cp:lastModifiedBy>Mike Moore</cp:lastModifiedBy>
  <cp:revision>4</cp:revision>
  <dcterms:created xsi:type="dcterms:W3CDTF">2017-11-28T00:21:00Z</dcterms:created>
  <dcterms:modified xsi:type="dcterms:W3CDTF">2017-11-28T02:42:00Z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TC034630859991</vt:lpwstr>
  </property>
</Properties>
</file>