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81B9E" w14:textId="4F79CB5F" w:rsidR="00F77A25" w:rsidRDefault="00EF5670" w:rsidP="00B32754">
      <w:pPr>
        <w:pStyle w:val="Logo"/>
        <w:tabs>
          <w:tab w:val="right" w:pos="9360"/>
        </w:tabs>
        <w:spacing w:after="0" w:line="240" w:lineRule="auto"/>
        <w:jc w:val="left"/>
        <w:rPr>
          <w:rFonts w:cstheme="minorHAnsi"/>
        </w:rPr>
      </w:pPr>
      <w:r>
        <w:rPr>
          <w:rFonts w:cstheme="minorHAnsi"/>
        </w:rPr>
        <w:t xml:space="preserve"> </w:t>
      </w:r>
    </w:p>
    <w:p w14:paraId="1BE085DF" w14:textId="77777777" w:rsidR="00F77A25" w:rsidRDefault="00F77A25" w:rsidP="00B32754">
      <w:pPr>
        <w:pStyle w:val="Logo"/>
        <w:tabs>
          <w:tab w:val="right" w:pos="9360"/>
        </w:tabs>
        <w:spacing w:after="0" w:line="240" w:lineRule="auto"/>
        <w:jc w:val="left"/>
        <w:rPr>
          <w:rFonts w:cstheme="minorHAnsi"/>
        </w:rPr>
      </w:pPr>
    </w:p>
    <w:p w14:paraId="02338822" w14:textId="610870E9" w:rsidR="00B32754" w:rsidRDefault="00B32754" w:rsidP="00B32754">
      <w:pPr>
        <w:pStyle w:val="Logo"/>
        <w:tabs>
          <w:tab w:val="right" w:pos="9360"/>
        </w:tabs>
        <w:spacing w:after="0" w:line="240" w:lineRule="auto"/>
        <w:jc w:val="left"/>
        <w:rPr>
          <w:rFonts w:cstheme="minorHAnsi"/>
        </w:rPr>
      </w:pPr>
      <w:r w:rsidRPr="00B32754">
        <w:rPr>
          <w:rFonts w:cstheme="minorHAnsi"/>
        </w:rPr>
        <w:t xml:space="preserve">Contact: </w:t>
      </w:r>
      <w:r w:rsidR="00B352D3">
        <w:rPr>
          <w:rFonts w:cstheme="minorHAnsi"/>
        </w:rPr>
        <w:t>Kelly Yust</w:t>
      </w:r>
      <w:r>
        <w:rPr>
          <w:rFonts w:cstheme="minorHAnsi"/>
        </w:rPr>
        <w:tab/>
        <w:t>FOR IMMEDIATE RELEASE</w:t>
      </w:r>
    </w:p>
    <w:p w14:paraId="0DFA309C" w14:textId="10850D0A" w:rsidR="003D3A01" w:rsidRDefault="00B32754" w:rsidP="00B32754">
      <w:pPr>
        <w:pStyle w:val="Logo"/>
        <w:tabs>
          <w:tab w:val="right" w:pos="9360"/>
        </w:tabs>
        <w:spacing w:after="0" w:line="240" w:lineRule="auto"/>
        <w:jc w:val="left"/>
        <w:rPr>
          <w:rFonts w:cstheme="minorHAnsi"/>
        </w:rPr>
      </w:pPr>
      <w:r>
        <w:rPr>
          <w:rFonts w:cstheme="minorHAnsi"/>
        </w:rPr>
        <w:t>Phone: 417-887-4242 Ext. 10</w:t>
      </w:r>
      <w:r w:rsidR="007662AD">
        <w:rPr>
          <w:rFonts w:cstheme="minorHAnsi"/>
        </w:rPr>
        <w:t>0</w:t>
      </w:r>
      <w:r w:rsidR="00F77A25">
        <w:rPr>
          <w:rFonts w:cstheme="minorHAnsi"/>
        </w:rPr>
        <w:t>2</w:t>
      </w:r>
      <w:r>
        <w:rPr>
          <w:rFonts w:cstheme="minorHAnsi"/>
        </w:rPr>
        <w:tab/>
      </w:r>
    </w:p>
    <w:p w14:paraId="52278340" w14:textId="4456F25B" w:rsidR="00B32754" w:rsidRPr="003D3A01" w:rsidRDefault="00B32754" w:rsidP="003D3A01">
      <w:pPr>
        <w:pStyle w:val="Logo"/>
        <w:tabs>
          <w:tab w:val="right" w:pos="9360"/>
        </w:tabs>
        <w:spacing w:after="0" w:line="240" w:lineRule="auto"/>
        <w:jc w:val="left"/>
        <w:rPr>
          <w:rFonts w:cstheme="minorHAnsi"/>
        </w:rPr>
      </w:pPr>
      <w:r>
        <w:rPr>
          <w:rFonts w:cstheme="minorHAnsi"/>
        </w:rPr>
        <w:t xml:space="preserve">Email: </w:t>
      </w:r>
      <w:hyperlink r:id="rId8" w:history="1">
        <w:r w:rsidR="00B352D3">
          <w:rPr>
            <w:rStyle w:val="Hyperlink"/>
            <w:rFonts w:cstheme="minorHAnsi"/>
          </w:rPr>
          <w:t>kellyy</w:t>
        </w:r>
        <w:r w:rsidR="00B352D3" w:rsidRPr="008B2457">
          <w:rPr>
            <w:rStyle w:val="Hyperlink"/>
            <w:rFonts w:cstheme="minorHAnsi"/>
          </w:rPr>
          <w:t>@littlesunshine.com</w:t>
        </w:r>
      </w:hyperlink>
    </w:p>
    <w:p w14:paraId="285F5C9E" w14:textId="77777777" w:rsidR="006C53F6" w:rsidRDefault="006C53F6" w:rsidP="003D3A01">
      <w:pPr>
        <w:pStyle w:val="Title"/>
        <w:spacing w:before="120" w:line="240" w:lineRule="auto"/>
        <w:rPr>
          <w:rFonts w:asciiTheme="minorHAnsi" w:hAnsiTheme="minorHAnsi" w:cstheme="minorHAnsi"/>
          <w:caps w:val="0"/>
        </w:rPr>
      </w:pPr>
    </w:p>
    <w:p w14:paraId="31EADE52" w14:textId="04F53547" w:rsidR="00316ADD" w:rsidRPr="0021178E" w:rsidRDefault="00A20B1E" w:rsidP="003D3A01">
      <w:pPr>
        <w:pStyle w:val="Title"/>
        <w:spacing w:before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aps w:val="0"/>
        </w:rPr>
        <w:t xml:space="preserve">Little Sunshine’s Playhouse </w:t>
      </w:r>
      <w:r w:rsidR="00F77A25">
        <w:rPr>
          <w:rFonts w:asciiTheme="minorHAnsi" w:hAnsiTheme="minorHAnsi" w:cstheme="minorHAnsi"/>
          <w:caps w:val="0"/>
        </w:rPr>
        <w:t>&amp; Preschool is the Second Fastest Growing Company in Southwest Missouri</w:t>
      </w:r>
    </w:p>
    <w:p w14:paraId="76FC0CA8" w14:textId="1C740E6E" w:rsidR="00FF56F0" w:rsidRPr="00F77A25" w:rsidRDefault="00FF56F0" w:rsidP="00BB1CC6">
      <w:pPr>
        <w:spacing w:line="240" w:lineRule="auto"/>
        <w:jc w:val="center"/>
        <w:rPr>
          <w:i/>
        </w:rPr>
      </w:pPr>
    </w:p>
    <w:p w14:paraId="36AAF163" w14:textId="729C90A4" w:rsidR="00BB1CC6" w:rsidRDefault="00A20B1E" w:rsidP="00BB1CC6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141414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</w:t>
      </w:r>
      <w:r w:rsidR="00F77A25">
        <w:rPr>
          <w:rFonts w:asciiTheme="majorHAnsi" w:hAnsiTheme="majorHAnsi" w:cstheme="majorHAnsi"/>
          <w:sz w:val="22"/>
          <w:szCs w:val="22"/>
        </w:rPr>
        <w:t>PRINGFIELD</w:t>
      </w:r>
      <w:r w:rsidR="00055439" w:rsidRPr="00FF56F0">
        <w:rPr>
          <w:rFonts w:asciiTheme="majorHAnsi" w:hAnsiTheme="majorHAnsi" w:cstheme="majorHAnsi"/>
          <w:sz w:val="22"/>
          <w:szCs w:val="22"/>
        </w:rPr>
        <w:t>,</w:t>
      </w:r>
      <w:r w:rsidR="00F77A25">
        <w:rPr>
          <w:rFonts w:asciiTheme="majorHAnsi" w:hAnsiTheme="majorHAnsi" w:cstheme="majorHAnsi"/>
          <w:sz w:val="22"/>
          <w:szCs w:val="22"/>
        </w:rPr>
        <w:t xml:space="preserve"> MO</w:t>
      </w:r>
      <w:r w:rsidR="00055439">
        <w:rPr>
          <w:rFonts w:asciiTheme="majorHAnsi" w:hAnsiTheme="majorHAnsi" w:cstheme="majorHAnsi"/>
          <w:sz w:val="22"/>
          <w:szCs w:val="22"/>
        </w:rPr>
        <w:t xml:space="preserve"> </w:t>
      </w:r>
      <w:r w:rsidR="00F77A25">
        <w:rPr>
          <w:rFonts w:asciiTheme="majorHAnsi" w:hAnsiTheme="majorHAnsi" w:cstheme="majorHAnsi"/>
          <w:sz w:val="22"/>
          <w:szCs w:val="22"/>
        </w:rPr>
        <w:t>May 25, 2018</w:t>
      </w:r>
      <w:r w:rsidR="00055439">
        <w:rPr>
          <w:rFonts w:asciiTheme="majorHAnsi" w:hAnsiTheme="majorHAnsi" w:cstheme="majorHAnsi"/>
          <w:color w:val="141414"/>
          <w:sz w:val="22"/>
          <w:szCs w:val="22"/>
        </w:rPr>
        <w:t>—</w:t>
      </w:r>
      <w:r>
        <w:rPr>
          <w:rFonts w:asciiTheme="majorHAnsi" w:hAnsiTheme="majorHAnsi" w:cstheme="majorHAnsi"/>
          <w:color w:val="141414"/>
          <w:sz w:val="22"/>
          <w:szCs w:val="22"/>
        </w:rPr>
        <w:t xml:space="preserve">Little Sunshine’s Playhouse &amp; Preschool® </w:t>
      </w:r>
      <w:r w:rsidR="00383B4F">
        <w:rPr>
          <w:rFonts w:asciiTheme="majorHAnsi" w:hAnsiTheme="majorHAnsi" w:cstheme="majorHAnsi"/>
          <w:color w:val="141414"/>
          <w:sz w:val="22"/>
          <w:szCs w:val="22"/>
        </w:rPr>
        <w:t>is</w:t>
      </w:r>
      <w:r>
        <w:rPr>
          <w:rFonts w:asciiTheme="majorHAnsi" w:hAnsiTheme="majorHAnsi" w:cstheme="majorHAnsi"/>
          <w:color w:val="141414"/>
          <w:sz w:val="22"/>
          <w:szCs w:val="22"/>
        </w:rPr>
        <w:t xml:space="preserve"> </w:t>
      </w:r>
      <w:r w:rsidR="00F77A25">
        <w:rPr>
          <w:rFonts w:asciiTheme="majorHAnsi" w:hAnsiTheme="majorHAnsi" w:cstheme="majorHAnsi"/>
          <w:color w:val="141414"/>
          <w:sz w:val="22"/>
          <w:szCs w:val="22"/>
        </w:rPr>
        <w:t>recognized as the second fastest growing company in Southwest Missouri</w:t>
      </w:r>
      <w:r w:rsidR="009C5FAB">
        <w:rPr>
          <w:rFonts w:asciiTheme="majorHAnsi" w:hAnsiTheme="majorHAnsi" w:cstheme="majorHAnsi"/>
          <w:color w:val="141414"/>
          <w:sz w:val="22"/>
          <w:szCs w:val="22"/>
        </w:rPr>
        <w:t xml:space="preserve"> for the second year in a row</w:t>
      </w:r>
      <w:r w:rsidR="00F77A25">
        <w:rPr>
          <w:rFonts w:asciiTheme="majorHAnsi" w:hAnsiTheme="majorHAnsi" w:cstheme="majorHAnsi"/>
          <w:color w:val="141414"/>
          <w:sz w:val="22"/>
          <w:szCs w:val="22"/>
        </w:rPr>
        <w:t xml:space="preserve"> by the Springfield Business Journal</w:t>
      </w:r>
      <w:r w:rsidR="009C5FAB">
        <w:rPr>
          <w:rFonts w:asciiTheme="majorHAnsi" w:hAnsiTheme="majorHAnsi" w:cstheme="majorHAnsi"/>
          <w:color w:val="141414"/>
          <w:sz w:val="22"/>
          <w:szCs w:val="22"/>
        </w:rPr>
        <w:t>.</w:t>
      </w:r>
    </w:p>
    <w:p w14:paraId="1CB154E6" w14:textId="77777777" w:rsidR="00B352D3" w:rsidRPr="00FF56F0" w:rsidRDefault="00B352D3" w:rsidP="00BB1CC6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141414"/>
          <w:sz w:val="22"/>
          <w:szCs w:val="22"/>
        </w:rPr>
      </w:pPr>
    </w:p>
    <w:p w14:paraId="13837546" w14:textId="244ACDF7" w:rsidR="0025250F" w:rsidRDefault="0025250F" w:rsidP="00BB1CC6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Springfield Business Journal’s Dynamic Dozen list honors the 12 fastest growing companies in 417. Companies are evaluated on several factors including percent revenue and employee growth over a three-year timeframe. </w:t>
      </w:r>
    </w:p>
    <w:p w14:paraId="1250550C" w14:textId="77777777" w:rsidR="0025250F" w:rsidRDefault="0025250F" w:rsidP="00BB1CC6">
      <w:pPr>
        <w:spacing w:after="0" w:line="240" w:lineRule="auto"/>
        <w:rPr>
          <w:rFonts w:asciiTheme="majorHAnsi" w:hAnsiTheme="majorHAnsi" w:cstheme="majorHAnsi"/>
        </w:rPr>
      </w:pPr>
    </w:p>
    <w:p w14:paraId="3A95D831" w14:textId="0C25C0C2" w:rsidR="00383B4F" w:rsidRDefault="00383B4F" w:rsidP="00BB1CC6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LSP’s revenue increased from $12 million in 2015 to $29 million 2017</w:t>
      </w:r>
      <w:r w:rsidR="00192FE1">
        <w:rPr>
          <w:rFonts w:asciiTheme="majorHAnsi" w:hAnsiTheme="majorHAnsi" w:cstheme="majorHAnsi"/>
        </w:rPr>
        <w:t>, a</w:t>
      </w:r>
      <w:r w:rsidR="0025250F">
        <w:rPr>
          <w:rFonts w:asciiTheme="majorHAnsi" w:hAnsiTheme="majorHAnsi" w:cstheme="majorHAnsi"/>
        </w:rPr>
        <w:t xml:space="preserve"> 145% increase in three years. Amber Riddle, Chief Financial Officer stated, </w:t>
      </w:r>
      <w:r w:rsidR="00192FE1">
        <w:rPr>
          <w:rFonts w:asciiTheme="majorHAnsi" w:hAnsiTheme="majorHAnsi" w:cstheme="majorHAnsi"/>
        </w:rPr>
        <w:t>“</w:t>
      </w:r>
      <w:r w:rsidR="00436D6B">
        <w:rPr>
          <w:rFonts w:asciiTheme="majorHAnsi" w:hAnsiTheme="majorHAnsi" w:cstheme="majorHAnsi"/>
        </w:rPr>
        <w:t>This award</w:t>
      </w:r>
      <w:r w:rsidR="0051405F">
        <w:rPr>
          <w:rFonts w:asciiTheme="majorHAnsi" w:hAnsiTheme="majorHAnsi" w:cstheme="majorHAnsi"/>
        </w:rPr>
        <w:t xml:space="preserve"> and our growth</w:t>
      </w:r>
      <w:r w:rsidR="00436D6B">
        <w:rPr>
          <w:rFonts w:asciiTheme="majorHAnsi" w:hAnsiTheme="majorHAnsi" w:cstheme="majorHAnsi"/>
        </w:rPr>
        <w:t xml:space="preserve"> </w:t>
      </w:r>
      <w:r w:rsidR="00EF5670">
        <w:rPr>
          <w:rFonts w:asciiTheme="majorHAnsi" w:hAnsiTheme="majorHAnsi" w:cstheme="majorHAnsi"/>
        </w:rPr>
        <w:t>are</w:t>
      </w:r>
      <w:r w:rsidR="00436D6B">
        <w:rPr>
          <w:rFonts w:asciiTheme="majorHAnsi" w:hAnsiTheme="majorHAnsi" w:cstheme="majorHAnsi"/>
        </w:rPr>
        <w:t xml:space="preserve"> </w:t>
      </w:r>
      <w:r w:rsidR="0025250F">
        <w:rPr>
          <w:rFonts w:asciiTheme="majorHAnsi" w:hAnsiTheme="majorHAnsi" w:cstheme="majorHAnsi"/>
        </w:rPr>
        <w:t xml:space="preserve">100 percent attributed to </w:t>
      </w:r>
      <w:r w:rsidR="00436D6B">
        <w:rPr>
          <w:rFonts w:asciiTheme="majorHAnsi" w:hAnsiTheme="majorHAnsi" w:cstheme="majorHAnsi"/>
        </w:rPr>
        <w:t>the</w:t>
      </w:r>
      <w:r w:rsidR="00EF5670">
        <w:rPr>
          <w:rFonts w:asciiTheme="majorHAnsi" w:hAnsiTheme="majorHAnsi" w:cstheme="majorHAnsi"/>
        </w:rPr>
        <w:t xml:space="preserve"> vision and direction of our </w:t>
      </w:r>
      <w:r w:rsidR="009C5FAB">
        <w:rPr>
          <w:rFonts w:asciiTheme="majorHAnsi" w:hAnsiTheme="majorHAnsi" w:cstheme="majorHAnsi"/>
        </w:rPr>
        <w:t>F</w:t>
      </w:r>
      <w:r w:rsidR="00EF5670">
        <w:rPr>
          <w:rFonts w:asciiTheme="majorHAnsi" w:hAnsiTheme="majorHAnsi" w:cstheme="majorHAnsi"/>
        </w:rPr>
        <w:t>ounder and CEO, Rochette Dahler and the</w:t>
      </w:r>
      <w:r w:rsidR="00436D6B">
        <w:rPr>
          <w:rFonts w:asciiTheme="majorHAnsi" w:hAnsiTheme="majorHAnsi" w:cstheme="majorHAnsi"/>
        </w:rPr>
        <w:t xml:space="preserve"> hard work and dedication of our </w:t>
      </w:r>
      <w:r w:rsidR="00EF5670">
        <w:rPr>
          <w:rFonts w:asciiTheme="majorHAnsi" w:hAnsiTheme="majorHAnsi" w:cstheme="majorHAnsi"/>
        </w:rPr>
        <w:t>600 team members</w:t>
      </w:r>
      <w:r w:rsidR="00436D6B">
        <w:rPr>
          <w:rFonts w:asciiTheme="majorHAnsi" w:hAnsiTheme="majorHAnsi" w:cstheme="majorHAnsi"/>
        </w:rPr>
        <w:t xml:space="preserve"> </w:t>
      </w:r>
      <w:r w:rsidR="00192FE1">
        <w:rPr>
          <w:rFonts w:asciiTheme="majorHAnsi" w:hAnsiTheme="majorHAnsi" w:cstheme="majorHAnsi"/>
        </w:rPr>
        <w:t xml:space="preserve">who work passionately to carry out </w:t>
      </w:r>
      <w:r w:rsidR="00EF5670">
        <w:rPr>
          <w:rFonts w:asciiTheme="majorHAnsi" w:hAnsiTheme="majorHAnsi" w:cstheme="majorHAnsi"/>
        </w:rPr>
        <w:t xml:space="preserve">her </w:t>
      </w:r>
      <w:r w:rsidR="00192FE1">
        <w:rPr>
          <w:rFonts w:asciiTheme="majorHAnsi" w:hAnsiTheme="majorHAnsi" w:cstheme="majorHAnsi"/>
        </w:rPr>
        <w:t xml:space="preserve">mission of </w:t>
      </w:r>
      <w:r w:rsidR="00D31924">
        <w:rPr>
          <w:rFonts w:asciiTheme="majorHAnsi" w:hAnsiTheme="majorHAnsi" w:cstheme="majorHAnsi"/>
        </w:rPr>
        <w:t>inspiring</w:t>
      </w:r>
      <w:r w:rsidR="00192FE1">
        <w:rPr>
          <w:rFonts w:asciiTheme="majorHAnsi" w:hAnsiTheme="majorHAnsi" w:cstheme="majorHAnsi"/>
        </w:rPr>
        <w:t xml:space="preserve"> a lifelong love of learning and curiosity in children.”  </w:t>
      </w:r>
      <w:bookmarkStart w:id="0" w:name="_GoBack"/>
      <w:bookmarkEnd w:id="0"/>
    </w:p>
    <w:p w14:paraId="104F6C8D" w14:textId="4DDB9E05" w:rsidR="0025250F" w:rsidRDefault="0025250F" w:rsidP="006C53F6">
      <w:pPr>
        <w:spacing w:after="0" w:line="240" w:lineRule="auto"/>
        <w:rPr>
          <w:rFonts w:asciiTheme="majorHAnsi" w:hAnsiTheme="majorHAnsi" w:cstheme="majorHAnsi"/>
        </w:rPr>
      </w:pPr>
    </w:p>
    <w:p w14:paraId="2105773C" w14:textId="401D121C" w:rsidR="00192FE1" w:rsidRDefault="0025250F" w:rsidP="00192FE1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Little Sunshine’s Playhouse (LSP) </w:t>
      </w:r>
      <w:r w:rsidR="00192FE1">
        <w:rPr>
          <w:rFonts w:asciiTheme="majorHAnsi" w:hAnsiTheme="majorHAnsi" w:cstheme="majorHAnsi"/>
        </w:rPr>
        <w:t>has 20 preschools nationwide</w:t>
      </w:r>
      <w:r w:rsidR="00F92122">
        <w:rPr>
          <w:rFonts w:asciiTheme="majorHAnsi" w:hAnsiTheme="majorHAnsi" w:cstheme="majorHAnsi"/>
        </w:rPr>
        <w:t xml:space="preserve"> and</w:t>
      </w:r>
      <w:r w:rsidR="00192FE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maintains a </w:t>
      </w:r>
      <w:r w:rsidR="00192FE1">
        <w:rPr>
          <w:rFonts w:asciiTheme="majorHAnsi" w:hAnsiTheme="majorHAnsi" w:cstheme="majorHAnsi"/>
        </w:rPr>
        <w:t>reputation of</w:t>
      </w:r>
      <w:r>
        <w:rPr>
          <w:rFonts w:asciiTheme="majorHAnsi" w:hAnsiTheme="majorHAnsi" w:cstheme="majorHAnsi"/>
        </w:rPr>
        <w:t xml:space="preserve"> unrivaled distinction in preschool and early childhood education. With a master planned, Reggio Emilia-inspired curriculum, </w:t>
      </w:r>
      <w:r w:rsidR="0051405F">
        <w:rPr>
          <w:rFonts w:asciiTheme="majorHAnsi" w:hAnsiTheme="majorHAnsi" w:cstheme="majorHAnsi"/>
        </w:rPr>
        <w:t xml:space="preserve">LSP </w:t>
      </w:r>
      <w:r>
        <w:rPr>
          <w:rFonts w:asciiTheme="majorHAnsi" w:hAnsiTheme="majorHAnsi" w:cstheme="majorHAnsi"/>
        </w:rPr>
        <w:t xml:space="preserve">enables each child to develop their imagination and grow socially with the primary mission of helping students reach their full potential. </w:t>
      </w:r>
      <w:r w:rsidR="00192FE1">
        <w:rPr>
          <w:rFonts w:asciiTheme="majorHAnsi" w:hAnsiTheme="majorHAnsi" w:cstheme="majorHAnsi"/>
        </w:rPr>
        <w:t xml:space="preserve">For more information about LSP visit </w:t>
      </w:r>
      <w:hyperlink r:id="rId9" w:history="1">
        <w:r w:rsidR="00192FE1" w:rsidRPr="00030390">
          <w:rPr>
            <w:rStyle w:val="Hyperlink"/>
            <w:rFonts w:asciiTheme="majorHAnsi" w:hAnsiTheme="majorHAnsi" w:cstheme="majorHAnsi"/>
          </w:rPr>
          <w:t>www.littlesunshine.com</w:t>
        </w:r>
      </w:hyperlink>
      <w:r w:rsidR="00192FE1">
        <w:rPr>
          <w:rFonts w:asciiTheme="majorHAnsi" w:hAnsiTheme="majorHAnsi" w:cstheme="majorHAnsi"/>
        </w:rPr>
        <w:t>.</w:t>
      </w:r>
    </w:p>
    <w:p w14:paraId="7D4A001A" w14:textId="77777777" w:rsidR="0025250F" w:rsidRDefault="0025250F" w:rsidP="006C53F6">
      <w:pPr>
        <w:spacing w:after="0" w:line="240" w:lineRule="auto"/>
        <w:rPr>
          <w:rFonts w:asciiTheme="majorHAnsi" w:hAnsiTheme="majorHAnsi" w:cstheme="majorHAnsi"/>
        </w:rPr>
      </w:pPr>
    </w:p>
    <w:p w14:paraId="60EE75EA" w14:textId="77777777" w:rsidR="007662AD" w:rsidRDefault="007662AD" w:rsidP="00BB1CC6">
      <w:pPr>
        <w:spacing w:after="0" w:line="240" w:lineRule="auto"/>
        <w:rPr>
          <w:rFonts w:asciiTheme="majorHAnsi" w:hAnsiTheme="majorHAnsi" w:cstheme="majorHAnsi"/>
        </w:rPr>
      </w:pPr>
    </w:p>
    <w:p w14:paraId="045A4BED" w14:textId="6D70E333" w:rsidR="00316ADD" w:rsidRDefault="001939B9" w:rsidP="00BB1CC6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B32754">
        <w:rPr>
          <w:rFonts w:asciiTheme="majorHAnsi" w:hAnsiTheme="majorHAnsi" w:cstheme="majorHAnsi"/>
        </w:rPr>
        <w:t># # #</w:t>
      </w:r>
    </w:p>
    <w:p w14:paraId="6EB84A0E" w14:textId="77777777" w:rsidR="007E11E1" w:rsidRDefault="007E11E1" w:rsidP="00BB1CC6">
      <w:pPr>
        <w:spacing w:after="0" w:line="240" w:lineRule="auto"/>
        <w:rPr>
          <w:rFonts w:asciiTheme="majorHAnsi" w:hAnsiTheme="majorHAnsi" w:cstheme="majorHAnsi"/>
        </w:rPr>
      </w:pPr>
    </w:p>
    <w:p w14:paraId="0D69CE26" w14:textId="2297AAB6" w:rsidR="007662AD" w:rsidRDefault="001939B9" w:rsidP="00BB1CC6">
      <w:pPr>
        <w:spacing w:after="0" w:line="240" w:lineRule="auto"/>
      </w:pPr>
      <w:r w:rsidRPr="00B32754">
        <w:rPr>
          <w:rFonts w:asciiTheme="majorHAnsi" w:hAnsiTheme="majorHAnsi" w:cstheme="majorHAnsi"/>
        </w:rPr>
        <w:t>If you would like more information, please contact</w:t>
      </w:r>
      <w:r w:rsidRPr="00B32754">
        <w:t xml:space="preserve"> </w:t>
      </w:r>
      <w:sdt>
        <w:sdtPr>
          <w:alias w:val="Your Name"/>
          <w:tag w:val=""/>
          <w:id w:val="-690218254"/>
          <w:placeholder>
            <w:docPart w:val="23E1948739F3461A9D938D993E80AB88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Style w:val="PlaceholderText"/>
            <w:color w:val="808080"/>
          </w:rPr>
        </w:sdtEndPr>
        <w:sdtContent>
          <w:r w:rsidR="00EF5670">
            <w:t>Kelly Yust, Director of Marketing,</w:t>
          </w:r>
        </w:sdtContent>
      </w:sdt>
      <w:r>
        <w:t xml:space="preserve"> at </w:t>
      </w:r>
      <w:sdt>
        <w:sdtPr>
          <w:alias w:val="Company Phone"/>
          <w:tag w:val=""/>
          <w:id w:val="-235787224"/>
          <w:placeholder>
            <w:docPart w:val="926C9D8C226945469B8C5452DCE39BF9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 w:rsidR="00B352D3">
            <w:t>417-887-4242 Ext. 1003</w:t>
          </w:r>
        </w:sdtContent>
      </w:sdt>
      <w:r w:rsidR="00DC3620">
        <w:t xml:space="preserve"> </w:t>
      </w:r>
      <w:r>
        <w:t xml:space="preserve">or </w:t>
      </w:r>
      <w:r w:rsidR="00FE20FE">
        <w:t xml:space="preserve">by </w:t>
      </w:r>
      <w:r>
        <w:t xml:space="preserve">email at </w:t>
      </w:r>
      <w:hyperlink r:id="rId10" w:history="1">
        <w:r w:rsidR="00192FE1" w:rsidRPr="00030390">
          <w:rPr>
            <w:rStyle w:val="Hyperlink"/>
          </w:rPr>
          <w:t>kellyy@littlesunshine.com</w:t>
        </w:r>
      </w:hyperlink>
      <w:r w:rsidR="00262355">
        <w:t>.</w:t>
      </w:r>
    </w:p>
    <w:p w14:paraId="77083EEB" w14:textId="1C4CDCD2" w:rsidR="00192FE1" w:rsidRDefault="00192FE1" w:rsidP="00BB1CC6">
      <w:pPr>
        <w:spacing w:after="0" w:line="240" w:lineRule="auto"/>
      </w:pPr>
    </w:p>
    <w:sectPr w:rsidR="00192FE1"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E4A41" w14:textId="77777777" w:rsidR="0086589C" w:rsidRDefault="0086589C">
      <w:pPr>
        <w:spacing w:after="0" w:line="240" w:lineRule="auto"/>
      </w:pPr>
      <w:r>
        <w:separator/>
      </w:r>
    </w:p>
    <w:p w14:paraId="58439433" w14:textId="77777777" w:rsidR="0086589C" w:rsidRDefault="0086589C"/>
  </w:endnote>
  <w:endnote w:type="continuationSeparator" w:id="0">
    <w:p w14:paraId="1D3737EC" w14:textId="77777777" w:rsidR="0086589C" w:rsidRDefault="0086589C">
      <w:pPr>
        <w:spacing w:after="0" w:line="240" w:lineRule="auto"/>
      </w:pPr>
      <w:r>
        <w:continuationSeparator/>
      </w:r>
    </w:p>
    <w:p w14:paraId="6A691340" w14:textId="77777777" w:rsidR="0086589C" w:rsidRDefault="008658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D0329" w14:textId="4F49F680" w:rsidR="00316ADD" w:rsidRDefault="001939B9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055439">
      <w:rPr>
        <w:noProof/>
      </w:rPr>
      <w:t>2</w:t>
    </w:r>
    <w:r>
      <w:fldChar w:fldCharType="end"/>
    </w:r>
  </w:p>
  <w:p w14:paraId="343F27B8" w14:textId="77777777" w:rsidR="00316ADD" w:rsidRDefault="00316A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EFF86" w14:textId="77777777" w:rsidR="0086589C" w:rsidRDefault="0086589C">
      <w:pPr>
        <w:spacing w:after="0" w:line="240" w:lineRule="auto"/>
      </w:pPr>
      <w:r>
        <w:separator/>
      </w:r>
    </w:p>
    <w:p w14:paraId="7F0D799D" w14:textId="77777777" w:rsidR="0086589C" w:rsidRDefault="0086589C"/>
  </w:footnote>
  <w:footnote w:type="continuationSeparator" w:id="0">
    <w:p w14:paraId="5D680C40" w14:textId="77777777" w:rsidR="0086589C" w:rsidRDefault="0086589C">
      <w:pPr>
        <w:spacing w:after="0" w:line="240" w:lineRule="auto"/>
      </w:pPr>
      <w:r>
        <w:continuationSeparator/>
      </w:r>
    </w:p>
    <w:p w14:paraId="7BAAEA62" w14:textId="77777777" w:rsidR="0086589C" w:rsidRDefault="008658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51B38" w14:textId="53752397" w:rsidR="00F77A25" w:rsidRDefault="00F77A2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6F5205" wp14:editId="38E8502B">
          <wp:simplePos x="0" y="0"/>
          <wp:positionH relativeFrom="margin">
            <wp:posOffset>2130950</wp:posOffset>
          </wp:positionH>
          <wp:positionV relativeFrom="paragraph">
            <wp:posOffset>-329978</wp:posOffset>
          </wp:positionV>
          <wp:extent cx="1630017" cy="698678"/>
          <wp:effectExtent l="0" t="0" r="889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- 20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9639" cy="707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C55673" w14:textId="77777777" w:rsidR="00F77A25" w:rsidRDefault="00F77A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78E"/>
    <w:rsid w:val="00016629"/>
    <w:rsid w:val="00032E06"/>
    <w:rsid w:val="00055439"/>
    <w:rsid w:val="0007237F"/>
    <w:rsid w:val="000E0992"/>
    <w:rsid w:val="000F3D3E"/>
    <w:rsid w:val="00182EBD"/>
    <w:rsid w:val="001873EA"/>
    <w:rsid w:val="00192FE1"/>
    <w:rsid w:val="001939B9"/>
    <w:rsid w:val="00196323"/>
    <w:rsid w:val="0021178E"/>
    <w:rsid w:val="00212023"/>
    <w:rsid w:val="002376B5"/>
    <w:rsid w:val="0025250F"/>
    <w:rsid w:val="00262355"/>
    <w:rsid w:val="002957EE"/>
    <w:rsid w:val="002B6CB8"/>
    <w:rsid w:val="002F27A6"/>
    <w:rsid w:val="002F2861"/>
    <w:rsid w:val="00313266"/>
    <w:rsid w:val="00316ADD"/>
    <w:rsid w:val="00320332"/>
    <w:rsid w:val="00334DD8"/>
    <w:rsid w:val="00346934"/>
    <w:rsid w:val="00373C4F"/>
    <w:rsid w:val="00383B4F"/>
    <w:rsid w:val="00386F1D"/>
    <w:rsid w:val="003D3A01"/>
    <w:rsid w:val="003E0475"/>
    <w:rsid w:val="003E77DA"/>
    <w:rsid w:val="00436D6B"/>
    <w:rsid w:val="00455FC5"/>
    <w:rsid w:val="0045758D"/>
    <w:rsid w:val="004803E1"/>
    <w:rsid w:val="004B5466"/>
    <w:rsid w:val="004D74F8"/>
    <w:rsid w:val="0050433A"/>
    <w:rsid w:val="0051405F"/>
    <w:rsid w:val="005242FE"/>
    <w:rsid w:val="005F0142"/>
    <w:rsid w:val="00642250"/>
    <w:rsid w:val="00654936"/>
    <w:rsid w:val="0066791E"/>
    <w:rsid w:val="00667A28"/>
    <w:rsid w:val="00675C75"/>
    <w:rsid w:val="006825A9"/>
    <w:rsid w:val="006C4A4B"/>
    <w:rsid w:val="006C53F6"/>
    <w:rsid w:val="00716F53"/>
    <w:rsid w:val="00725447"/>
    <w:rsid w:val="007662AD"/>
    <w:rsid w:val="00795FF1"/>
    <w:rsid w:val="007A3B3F"/>
    <w:rsid w:val="007A4DE0"/>
    <w:rsid w:val="007C16AC"/>
    <w:rsid w:val="007E11E1"/>
    <w:rsid w:val="0086589C"/>
    <w:rsid w:val="00871457"/>
    <w:rsid w:val="008963D5"/>
    <w:rsid w:val="00897CAB"/>
    <w:rsid w:val="008A21B9"/>
    <w:rsid w:val="008C2DE2"/>
    <w:rsid w:val="008C5A4C"/>
    <w:rsid w:val="00902328"/>
    <w:rsid w:val="00913774"/>
    <w:rsid w:val="009C5FAB"/>
    <w:rsid w:val="009E76DB"/>
    <w:rsid w:val="00A20B1E"/>
    <w:rsid w:val="00A524CB"/>
    <w:rsid w:val="00A82307"/>
    <w:rsid w:val="00AA5925"/>
    <w:rsid w:val="00AA5F56"/>
    <w:rsid w:val="00B276A3"/>
    <w:rsid w:val="00B32754"/>
    <w:rsid w:val="00B352D3"/>
    <w:rsid w:val="00BB1CC6"/>
    <w:rsid w:val="00BE4ADF"/>
    <w:rsid w:val="00C100AD"/>
    <w:rsid w:val="00C50C09"/>
    <w:rsid w:val="00C65A69"/>
    <w:rsid w:val="00CB066F"/>
    <w:rsid w:val="00CD687E"/>
    <w:rsid w:val="00D12F80"/>
    <w:rsid w:val="00D31924"/>
    <w:rsid w:val="00D8349F"/>
    <w:rsid w:val="00DC3620"/>
    <w:rsid w:val="00E30EE2"/>
    <w:rsid w:val="00E35FEE"/>
    <w:rsid w:val="00E868F2"/>
    <w:rsid w:val="00EB08B4"/>
    <w:rsid w:val="00EE0635"/>
    <w:rsid w:val="00EE6A97"/>
    <w:rsid w:val="00EF5670"/>
    <w:rsid w:val="00F70204"/>
    <w:rsid w:val="00F77A25"/>
    <w:rsid w:val="00F831D0"/>
    <w:rsid w:val="00F92122"/>
    <w:rsid w:val="00FE20FE"/>
    <w:rsid w:val="00FF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15E0799D"/>
  <w15:chartTrackingRefBased/>
  <w15:docId w15:val="{5591A886-FB2A-45B1-86E2-3B32DB15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after="0" w:line="240" w:lineRule="auto"/>
      <w:jc w:val="right"/>
      <w:outlineLvl w:val="0"/>
    </w:pPr>
    <w:rPr>
      <w:color w:val="4A66AC" w:themeColor="accent1"/>
      <w:sz w:val="28"/>
      <w:szCs w:val="28"/>
    </w:rPr>
  </w:style>
  <w:style w:type="paragraph" w:styleId="Heading2">
    <w:name w:val="heading 2"/>
    <w:basedOn w:val="Normal"/>
    <w:next w:val="Normal"/>
    <w:unhideWhenUsed/>
    <w:qFormat/>
    <w:pPr>
      <w:spacing w:before="2" w:after="0" w:line="240" w:lineRule="auto"/>
      <w:ind w:right="115"/>
      <w:jc w:val="right"/>
      <w:outlineLvl w:val="1"/>
    </w:pPr>
    <w:rPr>
      <w:rFonts w:asciiTheme="majorHAnsi" w:eastAsiaTheme="majorEastAsia" w:hAnsiTheme="majorHAnsi" w:cstheme="majorBidi"/>
      <w:i/>
      <w:iCs/>
      <w:color w:val="4A66AC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keepNext/>
      <w:keepLines/>
      <w:spacing w:after="0" w:line="240" w:lineRule="auto"/>
      <w:contextualSpacing/>
      <w:jc w:val="right"/>
      <w:outlineLvl w:val="2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spacing w:after="0" w:line="240" w:lineRule="auto"/>
      <w:ind w:right="115"/>
      <w:jc w:val="right"/>
      <w:outlineLvl w:val="3"/>
    </w:pPr>
    <w:rPr>
      <w:b/>
      <w:bCs/>
      <w:i/>
      <w:iCs/>
      <w:color w:val="4A66A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qFormat/>
    <w:pPr>
      <w:spacing w:before="600" w:after="0"/>
      <w:jc w:val="center"/>
      <w:outlineLvl w:val="0"/>
    </w:pPr>
    <w:rPr>
      <w:rFonts w:asciiTheme="majorHAnsi" w:eastAsiaTheme="majorEastAsia" w:hAnsiTheme="majorHAnsi" w:cstheme="majorBidi"/>
      <w:caps/>
      <w:color w:val="4A66AC" w:themeColor="accent1"/>
      <w:sz w:val="32"/>
      <w:szCs w:val="32"/>
    </w:rPr>
  </w:style>
  <w:style w:type="paragraph" w:styleId="Quote">
    <w:name w:val="Quote"/>
    <w:basedOn w:val="Normal"/>
    <w:next w:val="Normal"/>
    <w:unhideWhenUsed/>
    <w:qFormat/>
    <w:pPr>
      <w:spacing w:before="200" w:after="160"/>
      <w:ind w:left="864" w:right="864"/>
    </w:pPr>
    <w:rPr>
      <w:i/>
      <w:iC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"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customStyle="1" w:styleId="Logo">
    <w:name w:val="Logo"/>
    <w:basedOn w:val="Normal"/>
    <w:qFormat/>
    <w:pPr>
      <w:spacing w:after="800"/>
      <w:jc w:val="center"/>
    </w:pPr>
  </w:style>
  <w:style w:type="character" w:customStyle="1" w:styleId="Heading4Char">
    <w:name w:val="Heading 4 Char"/>
    <w:basedOn w:val="DefaultParagraphFont"/>
    <w:link w:val="Heading4"/>
    <w:uiPriority w:val="9"/>
    <w:rPr>
      <w:b/>
      <w:bCs/>
      <w:i/>
      <w:iCs/>
      <w:color w:val="4A66AC" w:themeColor="accent1"/>
    </w:rPr>
  </w:style>
  <w:style w:type="paragraph" w:styleId="Subtitle">
    <w:name w:val="Subtitle"/>
    <w:basedOn w:val="Normal"/>
    <w:next w:val="Normal"/>
    <w:qFormat/>
    <w:pPr>
      <w:spacing w:before="160" w:after="480"/>
      <w:contextualSpacing/>
      <w:jc w:val="center"/>
      <w:outlineLvl w:val="1"/>
    </w:pPr>
    <w:rPr>
      <w:rFonts w:asciiTheme="majorHAnsi" w:eastAsiaTheme="majorEastAsia" w:hAnsiTheme="majorHAnsi" w:cstheme="majorBidi"/>
      <w:color w:val="4A66AC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7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8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2754"/>
    <w:rPr>
      <w:color w:val="9454C3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2754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FF5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1326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ttnib@littlesunshin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ellyy@littlesunshin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ttlesunshine.com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ley%20Harmon\AppData\Roaming\Microsoft\Templates\Press%20release%20(Elegant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26C9D8C226945469B8C5452DCE39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C1A9E-9377-4D38-82C8-04B07F09CCE1}"/>
      </w:docPartPr>
      <w:docPartBody>
        <w:p w:rsidR="00280850" w:rsidRDefault="00D56D9C">
          <w:pPr>
            <w:pStyle w:val="926C9D8C226945469B8C5452DCE39BF9"/>
          </w:pPr>
          <w:r>
            <w:rPr>
              <w:rStyle w:val="PlaceholderText"/>
            </w:rPr>
            <w:t>[Company Phone]</w:t>
          </w:r>
        </w:p>
      </w:docPartBody>
    </w:docPart>
    <w:docPart>
      <w:docPartPr>
        <w:name w:val="23E1948739F3461A9D938D993E80A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190A2-DBB3-41AF-AA4D-6A5D6DA265EE}"/>
      </w:docPartPr>
      <w:docPartBody>
        <w:p w:rsidR="00280850" w:rsidRDefault="00D56D9C">
          <w:pPr>
            <w:pStyle w:val="23E1948739F3461A9D938D993E80AB88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EE0"/>
    <w:rsid w:val="00044F91"/>
    <w:rsid w:val="000D3CF4"/>
    <w:rsid w:val="00131877"/>
    <w:rsid w:val="002559A6"/>
    <w:rsid w:val="00280850"/>
    <w:rsid w:val="0034496E"/>
    <w:rsid w:val="00454D9B"/>
    <w:rsid w:val="005329B2"/>
    <w:rsid w:val="00685AE0"/>
    <w:rsid w:val="00841F65"/>
    <w:rsid w:val="00846EE0"/>
    <w:rsid w:val="008618C4"/>
    <w:rsid w:val="009027B3"/>
    <w:rsid w:val="00915B29"/>
    <w:rsid w:val="009A0ECC"/>
    <w:rsid w:val="00B6796F"/>
    <w:rsid w:val="00C56860"/>
    <w:rsid w:val="00CF1A8A"/>
    <w:rsid w:val="00CF2C2E"/>
    <w:rsid w:val="00D54518"/>
    <w:rsid w:val="00D56D9C"/>
    <w:rsid w:val="00DB2686"/>
    <w:rsid w:val="00E6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CBCE9797CB4F5F8F47A2C14731E84D">
    <w:name w:val="40CBCE9797CB4F5F8F47A2C14731E84D"/>
  </w:style>
  <w:style w:type="character" w:styleId="PlaceholderText">
    <w:name w:val="Placeholder Text"/>
    <w:basedOn w:val="DefaultParagraphFont"/>
    <w:uiPriority w:val="99"/>
    <w:semiHidden/>
    <w:rsid w:val="00B6796F"/>
    <w:rPr>
      <w:color w:val="808080"/>
    </w:rPr>
  </w:style>
  <w:style w:type="paragraph" w:customStyle="1" w:styleId="926C9D8C226945469B8C5452DCE39BF9">
    <w:name w:val="926C9D8C226945469B8C5452DCE39BF9"/>
  </w:style>
  <w:style w:type="paragraph" w:customStyle="1" w:styleId="667F6CA8D1DB4A328926654E18364A97">
    <w:name w:val="667F6CA8D1DB4A328926654E18364A97"/>
  </w:style>
  <w:style w:type="paragraph" w:customStyle="1" w:styleId="DF08FD95814B483FAA5033C88E05261D">
    <w:name w:val="DF08FD95814B483FAA5033C88E05261D"/>
  </w:style>
  <w:style w:type="paragraph" w:customStyle="1" w:styleId="B8787BA1382348339DAD4C16F8B45D03">
    <w:name w:val="B8787BA1382348339DAD4C16F8B45D03"/>
  </w:style>
  <w:style w:type="paragraph" w:customStyle="1" w:styleId="BF378B90679E45ECBFDD3EFC0543AFB3">
    <w:name w:val="BF378B90679E45ECBFDD3EFC0543AFB3"/>
  </w:style>
  <w:style w:type="paragraph" w:customStyle="1" w:styleId="57D31C7527B24B4A8D272E0D71E8F02B">
    <w:name w:val="57D31C7527B24B4A8D272E0D71E8F02B"/>
  </w:style>
  <w:style w:type="paragraph" w:customStyle="1" w:styleId="9C10B0280403453CB03E83738A3ABDEA">
    <w:name w:val="9C10B0280403453CB03E83738A3ABDEA"/>
  </w:style>
  <w:style w:type="paragraph" w:customStyle="1" w:styleId="2E0C625A76BA4028A00B887A5E767348">
    <w:name w:val="2E0C625A76BA4028A00B887A5E767348"/>
  </w:style>
  <w:style w:type="paragraph" w:customStyle="1" w:styleId="E7A564FE1EF6412580592278C5D0C464">
    <w:name w:val="E7A564FE1EF6412580592278C5D0C464"/>
  </w:style>
  <w:style w:type="paragraph" w:customStyle="1" w:styleId="92D34D63D5DD4F6289B887AA7F5D2A37">
    <w:name w:val="92D34D63D5DD4F6289B887AA7F5D2A37"/>
  </w:style>
  <w:style w:type="paragraph" w:customStyle="1" w:styleId="381B48EFDB5B4B4D9BE8C78ED0A1D9E1">
    <w:name w:val="381B48EFDB5B4B4D9BE8C78ED0A1D9E1"/>
  </w:style>
  <w:style w:type="paragraph" w:customStyle="1" w:styleId="73B0B95B82F94AD692B87B60E95619FF">
    <w:name w:val="73B0B95B82F94AD692B87B60E95619FF"/>
  </w:style>
  <w:style w:type="paragraph" w:customStyle="1" w:styleId="DA79B90DFF7046BFA44C8EBD2BCCCE61">
    <w:name w:val="DA79B90DFF7046BFA44C8EBD2BCCCE61"/>
  </w:style>
  <w:style w:type="paragraph" w:customStyle="1" w:styleId="CB69155571724550BB4CA8EEC8F5A829">
    <w:name w:val="CB69155571724550BB4CA8EEC8F5A829"/>
  </w:style>
  <w:style w:type="paragraph" w:customStyle="1" w:styleId="122FCC6FED064D5CA4F59E1F55D1A57D">
    <w:name w:val="122FCC6FED064D5CA4F59E1F55D1A57D"/>
  </w:style>
  <w:style w:type="paragraph" w:customStyle="1" w:styleId="23E1948739F3461A9D938D993E80AB88">
    <w:name w:val="23E1948739F3461A9D938D993E80AB88"/>
  </w:style>
  <w:style w:type="paragraph" w:customStyle="1" w:styleId="5DADD946C9D6454B92A1D479BCF8D3B9">
    <w:name w:val="5DADD946C9D6454B92A1D479BCF8D3B9"/>
    <w:rsid w:val="00846EE0"/>
  </w:style>
  <w:style w:type="paragraph" w:customStyle="1" w:styleId="9BB5300F121843219B75D0839471494A">
    <w:name w:val="9BB5300F121843219B75D0839471494A"/>
    <w:rsid w:val="00846EE0"/>
  </w:style>
  <w:style w:type="paragraph" w:customStyle="1" w:styleId="95AABC06F6B3482A9D85838EA2F9E5CF">
    <w:name w:val="95AABC06F6B3482A9D85838EA2F9E5CF"/>
    <w:rsid w:val="00B6796F"/>
  </w:style>
  <w:style w:type="paragraph" w:customStyle="1" w:styleId="F611ADBD804644BB98E5654A0CF88002">
    <w:name w:val="F611ADBD804644BB98E5654A0CF88002"/>
    <w:rsid w:val="00685A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Re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2017-12-21T00:00:00</PublishDate>
  <Abstract/>
  <CompanyAddress/>
  <CompanyPhone>417-887-4242 Ext. 1003</CompanyPhone>
  <CompanyFax/>
  <CompanyEmail>marketing@littlesunshine.com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A2923D-A04C-4EFC-A16D-9CC2165E3A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(Elegant design)</Template>
  <TotalTime>17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Yust, Director of Marketing,</dc:creator>
  <cp:keywords/>
  <cp:lastModifiedBy>Kelly Yust</cp:lastModifiedBy>
  <cp:revision>6</cp:revision>
  <dcterms:created xsi:type="dcterms:W3CDTF">2018-05-25T18:34:00Z</dcterms:created>
  <dcterms:modified xsi:type="dcterms:W3CDTF">2018-05-25T19:51:00Z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TC034630859991</vt:lpwstr>
  </property>
</Properties>
</file>