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8DCBA6" w14:textId="68FEDB9F" w:rsidR="001F6A40" w:rsidRDefault="00DF5EF5">
      <w:pPr>
        <w:pStyle w:val="Logo"/>
      </w:pPr>
      <w:r>
        <w:rPr>
          <w:noProof/>
          <w:lang w:eastAsia="en-US"/>
        </w:rPr>
        <w:pict w14:anchorId="67512B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8pt;height:145.8pt">
            <v:imagedata r:id="rId8" o:title="logo_redgold copy"/>
          </v:shape>
        </w:pict>
      </w:r>
    </w:p>
    <w:tbl>
      <w:tblPr>
        <w:tblW w:w="5000" w:type="pct"/>
        <w:tblLook w:val="04A0" w:firstRow="1" w:lastRow="0" w:firstColumn="1" w:lastColumn="0" w:noHBand="0" w:noVBand="1"/>
        <w:tblDescription w:val="Press release contact information"/>
      </w:tblPr>
      <w:tblGrid>
        <w:gridCol w:w="4711"/>
        <w:gridCol w:w="4649"/>
      </w:tblGrid>
      <w:tr w:rsidR="001F6A40" w14:paraId="01D248AA" w14:textId="77777777">
        <w:tc>
          <w:tcPr>
            <w:tcW w:w="4711" w:type="dxa"/>
            <w:tcMar>
              <w:left w:w="0" w:type="dxa"/>
              <w:right w:w="0" w:type="dxa"/>
            </w:tcMar>
          </w:tcPr>
          <w:tbl>
            <w:tblPr>
              <w:tblW w:w="5000" w:type="pct"/>
              <w:tblBorders>
                <w:insideV w:val="single" w:sz="18" w:space="0" w:color="FFFFFF" w:themeColor="background1"/>
              </w:tblBorders>
              <w:tblCellMar>
                <w:left w:w="0" w:type="dxa"/>
                <w:right w:w="0" w:type="dxa"/>
              </w:tblCellMar>
              <w:tblLook w:val="04A0" w:firstRow="1" w:lastRow="0" w:firstColumn="1" w:lastColumn="0" w:noHBand="0" w:noVBand="1"/>
              <w:tblDescription w:val="Contact information"/>
            </w:tblPr>
            <w:tblGrid>
              <w:gridCol w:w="1281"/>
              <w:gridCol w:w="3430"/>
            </w:tblGrid>
            <w:tr w:rsidR="001F6A40" w14:paraId="1E161EE3" w14:textId="77777777" w:rsidTr="009A5351">
              <w:tc>
                <w:tcPr>
                  <w:tcW w:w="1281" w:type="dxa"/>
                </w:tcPr>
                <w:p w14:paraId="48CA6969" w14:textId="77777777" w:rsidR="001F6A40" w:rsidRDefault="008C3987">
                  <w:pPr>
                    <w:pStyle w:val="Heading2"/>
                  </w:pPr>
                  <w:r>
                    <w:t>Contact</w:t>
                  </w:r>
                </w:p>
              </w:tc>
              <w:tc>
                <w:tcPr>
                  <w:tcW w:w="3430" w:type="dxa"/>
                </w:tcPr>
                <w:sdt>
                  <w:sdtPr>
                    <w:alias w:val="Your Name"/>
                    <w:tag w:val=""/>
                    <w:id w:val="1965699273"/>
                    <w:placeholder>
                      <w:docPart w:val="779054966D8B4897874A162F37D215DD"/>
                    </w:placeholder>
                    <w:dataBinding w:prefixMappings="xmlns:ns0='http://purl.org/dc/elements/1.1/' xmlns:ns1='http://schemas.openxmlformats.org/package/2006/metadata/core-properties' " w:xpath="/ns1:coreProperties[1]/ns0:creator[1]" w:storeItemID="{6C3C8BC8-F283-45AE-878A-BAB7291924A1}"/>
                    <w:text/>
                  </w:sdtPr>
                  <w:sdtEndPr/>
                  <w:sdtContent>
                    <w:p w14:paraId="183AAD46" w14:textId="16BA39C9" w:rsidR="001F6A40" w:rsidRDefault="008D1021" w:rsidP="009A5351">
                      <w:pPr>
                        <w:spacing w:after="0" w:line="240" w:lineRule="auto"/>
                      </w:pPr>
                      <w:r>
                        <w:t>Josh Thorne</w:t>
                      </w:r>
                    </w:p>
                  </w:sdtContent>
                </w:sdt>
              </w:tc>
            </w:tr>
            <w:tr w:rsidR="009A5351" w14:paraId="4A0865E8" w14:textId="77777777" w:rsidTr="009A5351">
              <w:tc>
                <w:tcPr>
                  <w:tcW w:w="1281" w:type="dxa"/>
                </w:tcPr>
                <w:p w14:paraId="51ABB6BE" w14:textId="77777777" w:rsidR="009A5351" w:rsidRDefault="009A5351">
                  <w:pPr>
                    <w:pStyle w:val="Heading2"/>
                  </w:pPr>
                  <w:r>
                    <w:t>Cell</w:t>
                  </w:r>
                </w:p>
              </w:tc>
              <w:tc>
                <w:tcPr>
                  <w:tcW w:w="3430" w:type="dxa"/>
                </w:tcPr>
                <w:p w14:paraId="438E6D6A" w14:textId="4AF92859" w:rsidR="009A5351" w:rsidRDefault="009D3CC4" w:rsidP="009A5351">
                  <w:pPr>
                    <w:spacing w:after="0" w:line="240" w:lineRule="auto"/>
                  </w:pPr>
                  <w:r>
                    <w:t>971-666-2153</w:t>
                  </w:r>
                </w:p>
              </w:tc>
            </w:tr>
            <w:tr w:rsidR="009A5351" w14:paraId="2840AB27" w14:textId="77777777" w:rsidTr="009A5351">
              <w:tc>
                <w:tcPr>
                  <w:tcW w:w="1281" w:type="dxa"/>
                </w:tcPr>
                <w:p w14:paraId="3F3A4C6C" w14:textId="77777777" w:rsidR="009A5351" w:rsidRDefault="009A5351">
                  <w:pPr>
                    <w:pStyle w:val="Heading2"/>
                  </w:pPr>
                  <w:r>
                    <w:t>Email</w:t>
                  </w:r>
                </w:p>
              </w:tc>
              <w:tc>
                <w:tcPr>
                  <w:tcW w:w="3430" w:type="dxa"/>
                </w:tcPr>
                <w:sdt>
                  <w:sdtPr>
                    <w:alias w:val="Company E-mail"/>
                    <w:tag w:val=""/>
                    <w:id w:val="873888073"/>
                    <w:placeholder>
                      <w:docPart w:val="E96BB8AF9303064BB94599544079975D"/>
                    </w:placeholder>
                    <w:dataBinding w:prefixMappings="xmlns:ns0='http://schemas.microsoft.com/office/2006/coverPageProps' " w:xpath="/ns0:CoverPageProperties[1]/ns0:CompanyEmail[1]" w:storeItemID="{55AF091B-3C7A-41E3-B477-F2FDAA23CFDA}"/>
                    <w:text/>
                  </w:sdtPr>
                  <w:sdtEndPr/>
                  <w:sdtContent>
                    <w:p w14:paraId="3A92AE97" w14:textId="7D38B4AA" w:rsidR="009A5351" w:rsidRDefault="009D3CC4" w:rsidP="009A5351">
                      <w:pPr>
                        <w:spacing w:after="0" w:line="240" w:lineRule="auto"/>
                      </w:pPr>
                      <w:r>
                        <w:t>info</w:t>
                      </w:r>
                      <w:r w:rsidR="008D1021">
                        <w:t>@1985games</w:t>
                      </w:r>
                      <w:r w:rsidR="009A5351">
                        <w:t>.com</w:t>
                      </w:r>
                    </w:p>
                  </w:sdtContent>
                </w:sdt>
              </w:tc>
            </w:tr>
            <w:tr w:rsidR="009A5351" w14:paraId="30229013" w14:textId="77777777" w:rsidTr="009A5351">
              <w:tc>
                <w:tcPr>
                  <w:tcW w:w="1281" w:type="dxa"/>
                </w:tcPr>
                <w:p w14:paraId="53F2B7E8" w14:textId="77777777" w:rsidR="009A5351" w:rsidRDefault="009A5351">
                  <w:pPr>
                    <w:pStyle w:val="Heading2"/>
                  </w:pPr>
                  <w:r>
                    <w:t>Website</w:t>
                  </w:r>
                </w:p>
              </w:tc>
              <w:tc>
                <w:tcPr>
                  <w:tcW w:w="3430" w:type="dxa"/>
                </w:tcPr>
                <w:p w14:paraId="218616BA" w14:textId="3AB6D36B" w:rsidR="009A5351" w:rsidRDefault="008D1021">
                  <w:pPr>
                    <w:spacing w:after="0" w:line="240" w:lineRule="auto"/>
                  </w:pPr>
                  <w:r>
                    <w:t>www.1985games</w:t>
                  </w:r>
                  <w:r w:rsidR="009A5351">
                    <w:t>.com</w:t>
                  </w:r>
                </w:p>
              </w:tc>
            </w:tr>
            <w:tr w:rsidR="009A5351" w14:paraId="3A2F5E33" w14:textId="77777777" w:rsidTr="009A5351">
              <w:tc>
                <w:tcPr>
                  <w:tcW w:w="1281" w:type="dxa"/>
                </w:tcPr>
                <w:p w14:paraId="38FDECB7" w14:textId="77777777" w:rsidR="009A5351" w:rsidRDefault="009A5351">
                  <w:pPr>
                    <w:pStyle w:val="Heading2"/>
                  </w:pPr>
                </w:p>
              </w:tc>
              <w:tc>
                <w:tcPr>
                  <w:tcW w:w="3430" w:type="dxa"/>
                </w:tcPr>
                <w:p w14:paraId="006EEAB9" w14:textId="77777777" w:rsidR="009A5351" w:rsidRDefault="009A5351" w:rsidP="009A5351">
                  <w:pPr>
                    <w:spacing w:after="0" w:line="240" w:lineRule="auto"/>
                  </w:pPr>
                </w:p>
              </w:tc>
            </w:tr>
          </w:tbl>
          <w:p w14:paraId="463D9DB3" w14:textId="77777777" w:rsidR="001F6A40" w:rsidRDefault="001F6A40">
            <w:pPr>
              <w:pStyle w:val="Logo"/>
              <w:spacing w:after="0" w:line="240" w:lineRule="auto"/>
            </w:pPr>
          </w:p>
        </w:tc>
        <w:tc>
          <w:tcPr>
            <w:tcW w:w="4649" w:type="dxa"/>
            <w:tcMar>
              <w:left w:w="0" w:type="dxa"/>
              <w:right w:w="0" w:type="dxa"/>
            </w:tcMar>
          </w:tcPr>
          <w:p w14:paraId="44D7B2CB" w14:textId="77777777" w:rsidR="001F6A40" w:rsidRDefault="008C3987">
            <w:pPr>
              <w:pStyle w:val="Heading1"/>
            </w:pPr>
            <w:r>
              <w:t>FOR IMMEDIATE RELEASE</w:t>
            </w:r>
          </w:p>
          <w:sdt>
            <w:sdtPr>
              <w:alias w:val="Date"/>
              <w:tag w:val=""/>
              <w:id w:val="1321768727"/>
              <w:placeholder>
                <w:docPart w:val="CAD4DD585B8F46CCA7A3C7CD3A030634"/>
              </w:placeholder>
              <w:dataBinding w:prefixMappings="xmlns:ns0='http://schemas.microsoft.com/office/2006/coverPageProps' " w:xpath="/ns0:CoverPageProperties[1]/ns0:PublishDate[1]" w:storeItemID="{55AF091B-3C7A-41E3-B477-F2FDAA23CFDA}"/>
              <w:date w:fullDate="2020-04-27T00:00:00Z">
                <w:dateFormat w:val="MMMM d, yyyy"/>
                <w:lid w:val="en-US"/>
                <w:storeMappedDataAs w:val="dateTime"/>
                <w:calendar w:val="gregorian"/>
              </w:date>
            </w:sdtPr>
            <w:sdtEndPr/>
            <w:sdtContent>
              <w:p w14:paraId="21F2FCA0" w14:textId="7F4ADEA9" w:rsidR="001F6A40" w:rsidRDefault="00571323">
                <w:pPr>
                  <w:pStyle w:val="Heading1"/>
                </w:pPr>
                <w:r>
                  <w:t>April 27</w:t>
                </w:r>
                <w:r w:rsidR="008D1021">
                  <w:t>, 20</w:t>
                </w:r>
                <w:r>
                  <w:t>20</w:t>
                </w:r>
              </w:p>
            </w:sdtContent>
          </w:sdt>
        </w:tc>
      </w:tr>
    </w:tbl>
    <w:p w14:paraId="7B3A609F" w14:textId="193C9E7A" w:rsidR="001F6A40" w:rsidRDefault="00571323">
      <w:pPr>
        <w:pStyle w:val="Title"/>
      </w:pPr>
      <w:r w:rsidRPr="00571323">
        <w:t>NEW DUNGEON CRAFT TABLETOP KICKSTARTER SERIES CASTLES &amp; KEEPS &amp; CURSED LANDS ANNOUNCED BY 1985 GAMES</w:t>
      </w:r>
    </w:p>
    <w:p w14:paraId="657C34E8" w14:textId="22A8FB0B" w:rsidR="00571323" w:rsidRDefault="00A45363" w:rsidP="00571323">
      <w:r>
        <w:br/>
      </w:r>
      <w:r w:rsidR="009D3CC4" w:rsidRPr="009D3CC4">
        <w:t>PORTLAND, OR -</w:t>
      </w:r>
      <w:r w:rsidR="00F7655D" w:rsidRPr="00F7655D">
        <w:t xml:space="preserve"> </w:t>
      </w:r>
      <w:r w:rsidR="00571323">
        <w:t xml:space="preserve">1985 Games is back with another blockbuster crowdfund, adding two new titles to the Dungeon Craft library. Funding in just three hours and topping over $100,000 in the first twenty-four, fans have already unlocked the first four stretch goals of the campaign! Whether </w:t>
      </w:r>
      <w:proofErr w:type="gramStart"/>
      <w:r w:rsidR="00571323">
        <w:t>you’re</w:t>
      </w:r>
      <w:proofErr w:type="gramEnd"/>
      <w:r w:rsidR="00571323">
        <w:t xml:space="preserve"> running a castle siege, a diplomatic dinner party, or exploring the twisted forests of D&amp;D’s Curse of </w:t>
      </w:r>
      <w:proofErr w:type="spellStart"/>
      <w:r w:rsidR="00571323">
        <w:t>Strahd</w:t>
      </w:r>
      <w:proofErr w:type="spellEnd"/>
      <w:r w:rsidR="00571323">
        <w:t xml:space="preserve"> ™, Castles &amp; Keeps and Cursed Lands contain hundreds of terrain pieces to enhance every group’s tabletop RPG experience. Game Masters and Players will spend less time drawing their worlds and more time playing in them!  </w:t>
      </w:r>
    </w:p>
    <w:p w14:paraId="3EF354CC" w14:textId="77777777" w:rsidR="00571323" w:rsidRDefault="00571323" w:rsidP="00571323">
      <w:r>
        <w:t>Castles &amp; Keeps is perfect for any adventuring party looking to lay siege to a castle or start a brawl with the royal guard in the middle of the King's court. With over 700 high-quality pieces, Castles &amp; Keeps has everything a gaming group needs to craft and lay siege to a kingdom!</w:t>
      </w:r>
    </w:p>
    <w:p w14:paraId="2A20AC7E" w14:textId="77777777" w:rsidR="00571323" w:rsidRDefault="00571323" w:rsidP="00571323">
      <w:r>
        <w:t xml:space="preserve">Cursed Lands is a companion book for the Dungeons &amp; Dragons adventure "Curse of </w:t>
      </w:r>
      <w:proofErr w:type="spellStart"/>
      <w:r>
        <w:t>Strahd</w:t>
      </w:r>
      <w:proofErr w:type="spellEnd"/>
      <w:r>
        <w:t xml:space="preserve"> ™." With over 700 pieces included, Cursed Lands contains everything you need to build sprawling encounters in the decrepit </w:t>
      </w:r>
      <w:proofErr w:type="spellStart"/>
      <w:r>
        <w:t>demiplane</w:t>
      </w:r>
      <w:proofErr w:type="spellEnd"/>
      <w:r>
        <w:t>, create twisted forests, haunted villages, and so much more.</w:t>
      </w:r>
    </w:p>
    <w:p w14:paraId="31C2B733" w14:textId="77777777" w:rsidR="00571323" w:rsidRDefault="00571323" w:rsidP="00571323">
      <w:r>
        <w:t>Each Dungeon Craft book contains hundreds of new, reversible terrain pieces, all of which work with both wet and dry erase markers. The Kickstarter is just getting started with many more add-ons and stretch goals designed to enhance each of these books for the betterment of the table!</w:t>
      </w:r>
    </w:p>
    <w:p w14:paraId="0B61AEE2" w14:textId="47B39CDA" w:rsidR="00571323" w:rsidRDefault="00571323" w:rsidP="00571323">
      <w:r>
        <w:t>Fans of Dungeon Craft will have until May 20, 2020 to help bring this project to life!</w:t>
      </w:r>
    </w:p>
    <w:p w14:paraId="3D7EC268" w14:textId="77777777" w:rsidR="00571323" w:rsidRDefault="00571323" w:rsidP="00571323">
      <w:r>
        <w:lastRenderedPageBreak/>
        <w:t xml:space="preserve">ABOUT 1985 GAMES </w:t>
      </w:r>
    </w:p>
    <w:p w14:paraId="17A0A001" w14:textId="764CE36A" w:rsidR="001F6A40" w:rsidRPr="00A45363" w:rsidRDefault="00571323" w:rsidP="00571323">
      <w:pPr>
        <w:rPr>
          <w:sz w:val="24"/>
          <w:szCs w:val="24"/>
        </w:rPr>
      </w:pPr>
      <w:r>
        <w:t xml:space="preserve">Founded in 2019 by a group of friends who hated drawing trees and buildings during their D&amp;D sessions, 1985 Games was formed to create fun and affordable products for all gamers at every level. In their quest to make everyone’s gaming experience easier, they successfully Kickstarted their first two books:  Dungeon Craft: Volume 1 and Dungeon Craft: Hell &amp; High Water. Since then, 1985 Games has gained worldwide distribution with their products on game store shelves around the globe.  </w:t>
      </w:r>
      <w:r w:rsidR="009D3CC4" w:rsidRPr="009D3CC4">
        <w:t>Contact us to learn more. For more information, visit: www.1985games.com or follow the company on Instagram, Facebook, and Twitter. If you would like more information about this topic, please con</w:t>
      </w:r>
      <w:r w:rsidR="003A4313">
        <w:t xml:space="preserve">tact </w:t>
      </w:r>
      <w:r>
        <w:t>us at</w:t>
      </w:r>
      <w:r w:rsidR="003A4313">
        <w:t xml:space="preserve"> 971-666-2153</w:t>
      </w:r>
      <w:r w:rsidR="009D3CC4" w:rsidRPr="009D3CC4">
        <w:t xml:space="preserve"> or ema</w:t>
      </w:r>
      <w:r w:rsidR="003A4313">
        <w:t xml:space="preserve">il at </w:t>
      </w:r>
      <w:hyperlink r:id="rId9" w:history="1">
        <w:r w:rsidR="00D61E01" w:rsidRPr="00A9416F">
          <w:rPr>
            <w:rStyle w:val="Hyperlink"/>
          </w:rPr>
          <w:t>info@1985games.com</w:t>
        </w:r>
      </w:hyperlink>
      <w:r w:rsidR="009D3CC4" w:rsidRPr="009D3CC4">
        <w:t>.</w:t>
      </w:r>
      <w:r w:rsidR="00D61E01">
        <w:t xml:space="preserve"> ###</w:t>
      </w:r>
    </w:p>
    <w:sectPr w:rsidR="001F6A40" w:rsidRPr="00A45363">
      <w:footerReference w:type="defaul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AC1F6B" w14:textId="77777777" w:rsidR="00DF5EF5" w:rsidRDefault="00DF5EF5">
      <w:pPr>
        <w:spacing w:after="0" w:line="240" w:lineRule="auto"/>
      </w:pPr>
      <w:r>
        <w:separator/>
      </w:r>
    </w:p>
    <w:p w14:paraId="3C3E1B12" w14:textId="77777777" w:rsidR="00DF5EF5" w:rsidRDefault="00DF5EF5"/>
  </w:endnote>
  <w:endnote w:type="continuationSeparator" w:id="0">
    <w:p w14:paraId="0BEA9684" w14:textId="77777777" w:rsidR="00DF5EF5" w:rsidRDefault="00DF5EF5">
      <w:pPr>
        <w:spacing w:after="0" w:line="240" w:lineRule="auto"/>
      </w:pPr>
      <w:r>
        <w:continuationSeparator/>
      </w:r>
    </w:p>
    <w:p w14:paraId="419CF4A2" w14:textId="77777777" w:rsidR="00DF5EF5" w:rsidRDefault="00DF5E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51376" w14:textId="77777777" w:rsidR="001F6A40" w:rsidRDefault="008C3987">
    <w:pPr>
      <w:pStyle w:val="Footer"/>
    </w:pPr>
    <w:r>
      <w:t xml:space="preserve">Page | </w:t>
    </w:r>
    <w:r>
      <w:fldChar w:fldCharType="begin"/>
    </w:r>
    <w:r>
      <w:instrText xml:space="preserve"> PAGE   \* MERGEFORMAT </w:instrText>
    </w:r>
    <w:r>
      <w:fldChar w:fldCharType="separate"/>
    </w:r>
    <w:r w:rsidR="003A4313">
      <w:rPr>
        <w:noProof/>
      </w:rPr>
      <w:t>2</w:t>
    </w:r>
    <w:r>
      <w:fldChar w:fldCharType="end"/>
    </w:r>
  </w:p>
  <w:p w14:paraId="4C388A3B" w14:textId="77777777" w:rsidR="001F6A40" w:rsidRDefault="001F6A4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C2C727" w14:textId="77777777" w:rsidR="00DF5EF5" w:rsidRDefault="00DF5EF5">
      <w:pPr>
        <w:spacing w:after="0" w:line="240" w:lineRule="auto"/>
      </w:pPr>
      <w:r>
        <w:separator/>
      </w:r>
    </w:p>
    <w:p w14:paraId="775ED178" w14:textId="77777777" w:rsidR="00DF5EF5" w:rsidRDefault="00DF5EF5"/>
  </w:footnote>
  <w:footnote w:type="continuationSeparator" w:id="0">
    <w:p w14:paraId="38E35B0B" w14:textId="77777777" w:rsidR="00DF5EF5" w:rsidRDefault="00DF5EF5">
      <w:pPr>
        <w:spacing w:after="0" w:line="240" w:lineRule="auto"/>
      </w:pPr>
      <w:r>
        <w:continuationSeparator/>
      </w:r>
    </w:p>
    <w:p w14:paraId="052896B5" w14:textId="77777777" w:rsidR="00DF5EF5" w:rsidRDefault="00DF5EF5"/>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TEyszQxtLA0sjA3NDFW0lEKTi0uzszPAykwNKgFAMpYa1gtAAAA"/>
    <w:docVar w:name="dgnword-docGUID" w:val="{53DC86B3-5C56-4D9C-BF05-2D1EE1635DB1}"/>
    <w:docVar w:name="dgnword-eventsink" w:val="877076936"/>
  </w:docVars>
  <w:rsids>
    <w:rsidRoot w:val="00270A72"/>
    <w:rsid w:val="000A7598"/>
    <w:rsid w:val="000C400D"/>
    <w:rsid w:val="0010734D"/>
    <w:rsid w:val="00160F90"/>
    <w:rsid w:val="001F6A40"/>
    <w:rsid w:val="0022726F"/>
    <w:rsid w:val="00227EC9"/>
    <w:rsid w:val="00270A72"/>
    <w:rsid w:val="002F5EE7"/>
    <w:rsid w:val="00301A25"/>
    <w:rsid w:val="003627FB"/>
    <w:rsid w:val="0037572A"/>
    <w:rsid w:val="003763C0"/>
    <w:rsid w:val="003A4313"/>
    <w:rsid w:val="00481A75"/>
    <w:rsid w:val="004D02B9"/>
    <w:rsid w:val="00536DF2"/>
    <w:rsid w:val="00571323"/>
    <w:rsid w:val="005A3273"/>
    <w:rsid w:val="006344CC"/>
    <w:rsid w:val="006A1844"/>
    <w:rsid w:val="006D7670"/>
    <w:rsid w:val="00741205"/>
    <w:rsid w:val="00781916"/>
    <w:rsid w:val="008C3987"/>
    <w:rsid w:val="008D1021"/>
    <w:rsid w:val="008E1884"/>
    <w:rsid w:val="00903F6B"/>
    <w:rsid w:val="009205F3"/>
    <w:rsid w:val="009806C0"/>
    <w:rsid w:val="009A5351"/>
    <w:rsid w:val="009D09C6"/>
    <w:rsid w:val="009D3CC4"/>
    <w:rsid w:val="009F760C"/>
    <w:rsid w:val="00A45363"/>
    <w:rsid w:val="00AD6E0D"/>
    <w:rsid w:val="00AF4AC8"/>
    <w:rsid w:val="00B542CD"/>
    <w:rsid w:val="00BE6809"/>
    <w:rsid w:val="00C64974"/>
    <w:rsid w:val="00CC584F"/>
    <w:rsid w:val="00D37C62"/>
    <w:rsid w:val="00D61E01"/>
    <w:rsid w:val="00DF5EF5"/>
    <w:rsid w:val="00E1348D"/>
    <w:rsid w:val="00E761FA"/>
    <w:rsid w:val="00E83FD6"/>
    <w:rsid w:val="00EA517E"/>
    <w:rsid w:val="00EB0015"/>
    <w:rsid w:val="00ED73BF"/>
    <w:rsid w:val="00EE7AB0"/>
    <w:rsid w:val="00F50486"/>
    <w:rsid w:val="00F70BA3"/>
    <w:rsid w:val="00F7655D"/>
    <w:rsid w:val="00FC3084"/>
    <w:rsid w:val="00FF3B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E32519"/>
  <w15:docId w15:val="{A4EDAF78-F8E5-4006-9330-59ECAF676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6"/>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spacing w:after="0" w:line="240" w:lineRule="auto"/>
      <w:jc w:val="right"/>
      <w:outlineLvl w:val="0"/>
    </w:pPr>
    <w:rPr>
      <w:color w:val="4A66AC" w:themeColor="accent1"/>
      <w:sz w:val="28"/>
      <w:szCs w:val="28"/>
    </w:rPr>
  </w:style>
  <w:style w:type="paragraph" w:styleId="Heading2">
    <w:name w:val="heading 2"/>
    <w:basedOn w:val="Normal"/>
    <w:next w:val="Normal"/>
    <w:unhideWhenUsed/>
    <w:qFormat/>
    <w:pPr>
      <w:spacing w:before="2" w:after="0" w:line="240" w:lineRule="auto"/>
      <w:ind w:right="115"/>
      <w:jc w:val="right"/>
      <w:outlineLvl w:val="1"/>
    </w:pPr>
    <w:rPr>
      <w:rFonts w:asciiTheme="majorHAnsi" w:eastAsiaTheme="majorEastAsia" w:hAnsiTheme="majorHAnsi" w:cstheme="majorBidi"/>
      <w:i/>
      <w:iCs/>
      <w:color w:val="4A66AC" w:themeColor="accent1"/>
    </w:rPr>
  </w:style>
  <w:style w:type="paragraph" w:styleId="Heading3">
    <w:name w:val="heading 3"/>
    <w:basedOn w:val="Normal"/>
    <w:next w:val="Normal"/>
    <w:link w:val="Heading3Char"/>
    <w:uiPriority w:val="9"/>
    <w:unhideWhenUsed/>
    <w:pPr>
      <w:keepNext/>
      <w:keepLines/>
      <w:spacing w:after="0" w:line="240" w:lineRule="auto"/>
      <w:contextualSpacing/>
      <w:jc w:val="right"/>
      <w:outlineLvl w:val="2"/>
    </w:pPr>
    <w:rPr>
      <w:rFonts w:asciiTheme="majorHAnsi" w:eastAsiaTheme="majorEastAsia" w:hAnsiTheme="majorHAnsi" w:cstheme="majorBidi"/>
      <w:color w:val="4A66AC" w:themeColor="accent1"/>
      <w:sz w:val="28"/>
      <w:szCs w:val="28"/>
    </w:rPr>
  </w:style>
  <w:style w:type="paragraph" w:styleId="Heading4">
    <w:name w:val="heading 4"/>
    <w:basedOn w:val="Normal"/>
    <w:next w:val="Normal"/>
    <w:link w:val="Heading4Char"/>
    <w:uiPriority w:val="9"/>
    <w:unhideWhenUsed/>
    <w:pPr>
      <w:spacing w:after="0" w:line="240" w:lineRule="auto"/>
      <w:ind w:right="115"/>
      <w:jc w:val="right"/>
      <w:outlineLvl w:val="3"/>
    </w:pPr>
    <w:rPr>
      <w:b/>
      <w:bCs/>
      <w:i/>
      <w:iCs/>
      <w:color w:val="4A66A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paragraph" w:styleId="Title">
    <w:name w:val="Title"/>
    <w:basedOn w:val="Normal"/>
    <w:next w:val="Normal"/>
    <w:qFormat/>
    <w:pPr>
      <w:spacing w:before="600" w:after="0"/>
      <w:jc w:val="center"/>
      <w:outlineLvl w:val="0"/>
    </w:pPr>
    <w:rPr>
      <w:rFonts w:asciiTheme="majorHAnsi" w:eastAsiaTheme="majorEastAsia" w:hAnsiTheme="majorHAnsi" w:cstheme="majorBidi"/>
      <w:caps/>
      <w:color w:val="4A66AC" w:themeColor="accent1"/>
      <w:sz w:val="32"/>
      <w:szCs w:val="32"/>
    </w:rPr>
  </w:style>
  <w:style w:type="paragraph" w:styleId="Quote">
    <w:name w:val="Quote"/>
    <w:basedOn w:val="Normal"/>
    <w:next w:val="Normal"/>
    <w:unhideWhenUsed/>
    <w:qFormat/>
    <w:pPr>
      <w:spacing w:before="200" w:after="160"/>
      <w:ind w:left="864" w:right="864"/>
    </w:pPr>
    <w:rPr>
      <w:i/>
      <w:iCs/>
      <w:color w:val="5A5A5A" w:themeColor="text1" w:themeTint="A5"/>
    </w:rPr>
  </w:style>
  <w:style w:type="paragraph" w:styleId="Header">
    <w:name w:val="header"/>
    <w:basedOn w:val="Normal"/>
    <w:link w:val="HeaderChar"/>
    <w:uiPriority w:val="1"/>
    <w:unhideWhenUsed/>
    <w:pPr>
      <w:tabs>
        <w:tab w:val="center" w:pos="4680"/>
        <w:tab w:val="right" w:pos="9360"/>
      </w:tabs>
      <w:spacing w:after="0" w:line="240" w:lineRule="auto"/>
    </w:pPr>
  </w:style>
  <w:style w:type="character" w:customStyle="1" w:styleId="HeaderChar">
    <w:name w:val="Header Char"/>
    <w:basedOn w:val="DefaultParagraphFont"/>
    <w:link w:val="Header"/>
    <w:uiPriority w:val="1"/>
  </w:style>
  <w:style w:type="paragraph" w:styleId="Footer">
    <w:name w:val="footer"/>
    <w:basedOn w:val="Normal"/>
    <w:link w:val="FooterChar"/>
    <w:uiPriority w:val="1"/>
    <w:unhideWhenUsed/>
    <w:pPr>
      <w:tabs>
        <w:tab w:val="center" w:pos="4680"/>
        <w:tab w:val="right" w:pos="9360"/>
      </w:tabs>
      <w:spacing w:after="0" w:line="240" w:lineRule="auto"/>
    </w:pPr>
  </w:style>
  <w:style w:type="character" w:customStyle="1" w:styleId="FooterChar">
    <w:name w:val="Footer Char"/>
    <w:basedOn w:val="DefaultParagraphFont"/>
    <w:link w:val="Footer"/>
    <w:uiPriority w:val="1"/>
  </w:style>
  <w:style w:type="character" w:customStyle="1" w:styleId="Heading3Char">
    <w:name w:val="Heading 3 Char"/>
    <w:basedOn w:val="DefaultParagraphFont"/>
    <w:link w:val="Heading3"/>
    <w:uiPriority w:val="9"/>
    <w:rPr>
      <w:rFonts w:asciiTheme="majorHAnsi" w:eastAsiaTheme="majorEastAsia" w:hAnsiTheme="majorHAnsi" w:cstheme="majorBidi"/>
      <w:color w:val="4A66AC" w:themeColor="accent1"/>
      <w:sz w:val="28"/>
      <w:szCs w:val="28"/>
    </w:rPr>
  </w:style>
  <w:style w:type="paragraph" w:customStyle="1" w:styleId="Logo">
    <w:name w:val="Logo"/>
    <w:basedOn w:val="Normal"/>
    <w:qFormat/>
    <w:pPr>
      <w:spacing w:after="800"/>
      <w:jc w:val="center"/>
    </w:pPr>
  </w:style>
  <w:style w:type="character" w:customStyle="1" w:styleId="Heading4Char">
    <w:name w:val="Heading 4 Char"/>
    <w:basedOn w:val="DefaultParagraphFont"/>
    <w:link w:val="Heading4"/>
    <w:uiPriority w:val="9"/>
    <w:rPr>
      <w:b/>
      <w:bCs/>
      <w:i/>
      <w:iCs/>
      <w:color w:val="4A66AC" w:themeColor="accent1"/>
    </w:rPr>
  </w:style>
  <w:style w:type="paragraph" w:styleId="Subtitle">
    <w:name w:val="Subtitle"/>
    <w:basedOn w:val="Normal"/>
    <w:next w:val="Normal"/>
    <w:qFormat/>
    <w:pPr>
      <w:spacing w:before="160" w:after="480"/>
      <w:contextualSpacing/>
      <w:jc w:val="center"/>
      <w:outlineLvl w:val="1"/>
    </w:pPr>
    <w:rPr>
      <w:rFonts w:asciiTheme="majorHAnsi" w:eastAsiaTheme="majorEastAsia" w:hAnsiTheme="majorHAnsi" w:cstheme="majorBidi"/>
      <w:color w:val="4A66AC" w:themeColor="accent1"/>
      <w:sz w:val="26"/>
      <w:szCs w:val="26"/>
    </w:rPr>
  </w:style>
  <w:style w:type="paragraph" w:styleId="BalloonText">
    <w:name w:val="Balloon Text"/>
    <w:basedOn w:val="Normal"/>
    <w:link w:val="BalloonTextChar"/>
    <w:uiPriority w:val="99"/>
    <w:semiHidden/>
    <w:unhideWhenUsed/>
    <w:rsid w:val="009A5351"/>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9A5351"/>
    <w:rPr>
      <w:rFonts w:ascii="Lucida Grande" w:hAnsi="Lucida Grande"/>
      <w:sz w:val="18"/>
      <w:szCs w:val="18"/>
    </w:rPr>
  </w:style>
  <w:style w:type="paragraph" w:customStyle="1" w:styleId="graf">
    <w:name w:val="graf"/>
    <w:basedOn w:val="Normal"/>
    <w:rsid w:val="006344CC"/>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Hyperlink">
    <w:name w:val="Hyperlink"/>
    <w:basedOn w:val="DefaultParagraphFont"/>
    <w:uiPriority w:val="99"/>
    <w:unhideWhenUsed/>
    <w:rsid w:val="006344C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758090">
      <w:bodyDiv w:val="1"/>
      <w:marLeft w:val="0"/>
      <w:marRight w:val="0"/>
      <w:marTop w:val="0"/>
      <w:marBottom w:val="0"/>
      <w:divBdr>
        <w:top w:val="none" w:sz="0" w:space="0" w:color="auto"/>
        <w:left w:val="none" w:sz="0" w:space="0" w:color="auto"/>
        <w:bottom w:val="none" w:sz="0" w:space="0" w:color="auto"/>
        <w:right w:val="none" w:sz="0" w:space="0" w:color="auto"/>
      </w:divBdr>
      <w:divsChild>
        <w:div w:id="1033261539">
          <w:marLeft w:val="0"/>
          <w:marRight w:val="0"/>
          <w:marTop w:val="0"/>
          <w:marBottom w:val="0"/>
          <w:divBdr>
            <w:top w:val="none" w:sz="0" w:space="0" w:color="auto"/>
            <w:left w:val="none" w:sz="0" w:space="0" w:color="auto"/>
            <w:bottom w:val="none" w:sz="0" w:space="0" w:color="auto"/>
            <w:right w:val="none" w:sz="0" w:space="0" w:color="auto"/>
          </w:divBdr>
          <w:divsChild>
            <w:div w:id="130203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478275">
      <w:bodyDiv w:val="1"/>
      <w:marLeft w:val="0"/>
      <w:marRight w:val="0"/>
      <w:marTop w:val="0"/>
      <w:marBottom w:val="0"/>
      <w:divBdr>
        <w:top w:val="none" w:sz="0" w:space="0" w:color="auto"/>
        <w:left w:val="none" w:sz="0" w:space="0" w:color="auto"/>
        <w:bottom w:val="none" w:sz="0" w:space="0" w:color="auto"/>
        <w:right w:val="none" w:sz="0" w:space="0" w:color="auto"/>
      </w:divBdr>
    </w:div>
    <w:div w:id="1063412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info@1985games.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NY\AppData\Roaming\Microsoft\Templates\Press%20release%20(Elegant%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79054966D8B4897874A162F37D215DD"/>
        <w:category>
          <w:name w:val="General"/>
          <w:gallery w:val="placeholder"/>
        </w:category>
        <w:types>
          <w:type w:val="bbPlcHdr"/>
        </w:types>
        <w:behaviors>
          <w:behavior w:val="content"/>
        </w:behaviors>
        <w:guid w:val="{66467604-88BB-4D4F-8EB9-DDC0ADBA56B3}"/>
      </w:docPartPr>
      <w:docPartBody>
        <w:p w:rsidR="007C0C2F" w:rsidRDefault="00D700FB">
          <w:pPr>
            <w:pStyle w:val="779054966D8B4897874A162F37D215DD"/>
          </w:pPr>
          <w:r>
            <w:t>[Contact]</w:t>
          </w:r>
        </w:p>
      </w:docPartBody>
    </w:docPart>
    <w:docPart>
      <w:docPartPr>
        <w:name w:val="CAD4DD585B8F46CCA7A3C7CD3A030634"/>
        <w:category>
          <w:name w:val="General"/>
          <w:gallery w:val="placeholder"/>
        </w:category>
        <w:types>
          <w:type w:val="bbPlcHdr"/>
        </w:types>
        <w:behaviors>
          <w:behavior w:val="content"/>
        </w:behaviors>
        <w:guid w:val="{F264F86C-D0A2-4F56-B731-C014C87134CD}"/>
      </w:docPartPr>
      <w:docPartBody>
        <w:p w:rsidR="007C0C2F" w:rsidRDefault="00D700FB">
          <w:pPr>
            <w:pStyle w:val="CAD4DD585B8F46CCA7A3C7CD3A030634"/>
          </w:pPr>
          <w:r>
            <w:t>[Date]</w:t>
          </w:r>
        </w:p>
      </w:docPartBody>
    </w:docPart>
    <w:docPart>
      <w:docPartPr>
        <w:name w:val="E96BB8AF9303064BB94599544079975D"/>
        <w:category>
          <w:name w:val="General"/>
          <w:gallery w:val="placeholder"/>
        </w:category>
        <w:types>
          <w:type w:val="bbPlcHdr"/>
        </w:types>
        <w:behaviors>
          <w:behavior w:val="content"/>
        </w:behaviors>
        <w:guid w:val="{67696D2B-96B0-8145-95E9-DFCAA1DE224F}"/>
      </w:docPartPr>
      <w:docPartBody>
        <w:p w:rsidR="00DD5E42" w:rsidRDefault="001C5516" w:rsidP="001C5516">
          <w:pPr>
            <w:pStyle w:val="E96BB8AF9303064BB94599544079975D"/>
          </w:pPr>
          <w:r>
            <w:rPr>
              <w:rStyle w:val="PlaceholderText"/>
            </w:rPr>
            <w:t>[Company 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700FB"/>
    <w:rsid w:val="00023386"/>
    <w:rsid w:val="00064E7F"/>
    <w:rsid w:val="001C5516"/>
    <w:rsid w:val="004841D1"/>
    <w:rsid w:val="004846EF"/>
    <w:rsid w:val="005C7109"/>
    <w:rsid w:val="00616BB1"/>
    <w:rsid w:val="0070767C"/>
    <w:rsid w:val="007C0C2F"/>
    <w:rsid w:val="008F48EA"/>
    <w:rsid w:val="009A169F"/>
    <w:rsid w:val="00B83FB9"/>
    <w:rsid w:val="00CE6273"/>
    <w:rsid w:val="00D43987"/>
    <w:rsid w:val="00D700FB"/>
    <w:rsid w:val="00DD5E42"/>
    <w:rsid w:val="00DF0DC8"/>
    <w:rsid w:val="00E072EC"/>
    <w:rsid w:val="00E10AFE"/>
    <w:rsid w:val="00EB1CE1"/>
    <w:rsid w:val="00EC17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79054966D8B4897874A162F37D215DD">
    <w:name w:val="779054966D8B4897874A162F37D215DD"/>
  </w:style>
  <w:style w:type="character" w:styleId="PlaceholderText">
    <w:name w:val="Placeholder Text"/>
    <w:basedOn w:val="DefaultParagraphFont"/>
    <w:uiPriority w:val="99"/>
    <w:semiHidden/>
    <w:rsid w:val="001C5516"/>
    <w:rPr>
      <w:color w:val="808080"/>
    </w:rPr>
  </w:style>
  <w:style w:type="paragraph" w:customStyle="1" w:styleId="23AB0895E88A45D896EA73EF00861C43">
    <w:name w:val="23AB0895E88A45D896EA73EF00861C43"/>
  </w:style>
  <w:style w:type="paragraph" w:customStyle="1" w:styleId="48FEBFA124AE413DB62D71A3D0A3F684">
    <w:name w:val="48FEBFA124AE413DB62D71A3D0A3F684"/>
  </w:style>
  <w:style w:type="paragraph" w:customStyle="1" w:styleId="C91DF333A6594EDEBD5ACC8511399A24">
    <w:name w:val="C91DF333A6594EDEBD5ACC8511399A24"/>
  </w:style>
  <w:style w:type="paragraph" w:customStyle="1" w:styleId="C3903EF67AF94E9C9358F941F6B2942E">
    <w:name w:val="C3903EF67AF94E9C9358F941F6B2942E"/>
  </w:style>
  <w:style w:type="paragraph" w:customStyle="1" w:styleId="CAD4DD585B8F46CCA7A3C7CD3A030634">
    <w:name w:val="CAD4DD585B8F46CCA7A3C7CD3A030634"/>
  </w:style>
  <w:style w:type="paragraph" w:customStyle="1" w:styleId="28365458A6ED4A3C9E5B78C63D923890">
    <w:name w:val="28365458A6ED4A3C9E5B78C63D923890"/>
  </w:style>
  <w:style w:type="paragraph" w:customStyle="1" w:styleId="27AF621CD4494CD9A392031ABB76AED4">
    <w:name w:val="27AF621CD4494CD9A392031ABB76AED4"/>
  </w:style>
  <w:style w:type="paragraph" w:customStyle="1" w:styleId="A1138492C51840409CAE8C3E63B03CE0">
    <w:name w:val="A1138492C51840409CAE8C3E63B03CE0"/>
  </w:style>
  <w:style w:type="paragraph" w:customStyle="1" w:styleId="5992BE3BAFE04023BAA4E0780055EAD8">
    <w:name w:val="5992BE3BAFE04023BAA4E0780055EAD8"/>
  </w:style>
  <w:style w:type="paragraph" w:customStyle="1" w:styleId="28307A65A3C14F48B19C0424701B33D2">
    <w:name w:val="28307A65A3C14F48B19C0424701B33D2"/>
  </w:style>
  <w:style w:type="paragraph" w:customStyle="1" w:styleId="8712EC79DC1D48FDBDB86FBE0C224380">
    <w:name w:val="8712EC79DC1D48FDBDB86FBE0C224380"/>
  </w:style>
  <w:style w:type="paragraph" w:customStyle="1" w:styleId="4679C0EC1AB549949DDD3994C2E39C7D">
    <w:name w:val="4679C0EC1AB549949DDD3994C2E39C7D"/>
  </w:style>
  <w:style w:type="paragraph" w:customStyle="1" w:styleId="B87240F4A6644092A64031B3EC45F86B">
    <w:name w:val="B87240F4A6644092A64031B3EC45F86B"/>
  </w:style>
  <w:style w:type="paragraph" w:customStyle="1" w:styleId="E891B9A031B342CAA91C1F3128154409">
    <w:name w:val="E891B9A031B342CAA91C1F3128154409"/>
  </w:style>
  <w:style w:type="paragraph" w:customStyle="1" w:styleId="06E5489D1D8A4BEDAB700F2A99FFCDF7">
    <w:name w:val="06E5489D1D8A4BEDAB700F2A99FFCDF7"/>
  </w:style>
  <w:style w:type="paragraph" w:customStyle="1" w:styleId="DACA9784BBE6452F81042A8DC314890D">
    <w:name w:val="DACA9784BBE6452F81042A8DC314890D"/>
  </w:style>
  <w:style w:type="paragraph" w:customStyle="1" w:styleId="3673820B17E1194FA12839B5539B8AF9">
    <w:name w:val="3673820B17E1194FA12839B5539B8AF9"/>
    <w:rsid w:val="001C5516"/>
    <w:pPr>
      <w:spacing w:after="0" w:line="240" w:lineRule="auto"/>
    </w:pPr>
    <w:rPr>
      <w:sz w:val="24"/>
      <w:szCs w:val="24"/>
      <w:lang w:eastAsia="ja-JP"/>
    </w:rPr>
  </w:style>
  <w:style w:type="paragraph" w:customStyle="1" w:styleId="E96BB8AF9303064BB94599544079975D">
    <w:name w:val="E96BB8AF9303064BB94599544079975D"/>
    <w:rsid w:val="001C5516"/>
    <w:pPr>
      <w:spacing w:after="0" w:line="240" w:lineRule="auto"/>
    </w:pPr>
    <w:rPr>
      <w:sz w:val="24"/>
      <w:szCs w:val="24"/>
      <w:lang w:eastAsia="ja-JP"/>
    </w:rPr>
  </w:style>
  <w:style w:type="paragraph" w:customStyle="1" w:styleId="CE51CBE04FBB2E4F91C2CEAB0914B75E">
    <w:name w:val="CE51CBE04FBB2E4F91C2CEAB0914B75E"/>
    <w:rsid w:val="001C5516"/>
    <w:pPr>
      <w:spacing w:after="0" w:line="240" w:lineRule="auto"/>
    </w:pPr>
    <w:rPr>
      <w:sz w:val="24"/>
      <w:szCs w:val="24"/>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Blue Red">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alibri">
      <a:majorFont>
        <a:latin typeface="Calibri"/>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2020-04-27T00:00:00</PublishDate>
  <Abstract/>
  <CompanyAddress/>
  <CompanyPhone>503-957-9210</CompanyPhone>
  <CompanyFax/>
  <CompanyEmail>info@1985games.com</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2923D-A04C-4EFC-A16D-9CC2165E3A8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Press release (Elegant design)</Template>
  <TotalTime>0</TotalTime>
  <Pages>2</Pages>
  <Words>388</Words>
  <Characters>2217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Josh Thorne</dc:creator>
  <cp:keywords/>
  <cp:lastModifiedBy>Lenny Gotter</cp:lastModifiedBy>
  <cp:revision>2</cp:revision>
  <cp:lastPrinted>2019-10-02T20:54:00Z</cp:lastPrinted>
  <dcterms:created xsi:type="dcterms:W3CDTF">2020-04-25T21:51:00Z</dcterms:created>
  <dcterms:modified xsi:type="dcterms:W3CDTF">2020-04-25T21:51:00Z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TC034630859991</vt:lpwstr>
  </property>
</Properties>
</file>